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4D1" w:rsidRPr="008779E0" w:rsidRDefault="00870E44" w:rsidP="00D414AC">
      <w:pPr>
        <w:tabs>
          <w:tab w:val="left" w:pos="480"/>
          <w:tab w:val="center" w:pos="5670"/>
          <w:tab w:val="right" w:pos="11340"/>
        </w:tabs>
        <w:jc w:val="center"/>
        <w:rPr>
          <w:b/>
          <w:sz w:val="19"/>
          <w:szCs w:val="19"/>
        </w:rPr>
      </w:pPr>
      <w:r>
        <w:rPr>
          <w:rFonts w:ascii="Cambria" w:eastAsia="MS Mincho" w:hAnsi="Cambria"/>
          <w:noProof/>
          <w:szCs w:val="24"/>
        </w:rPr>
        <w:drawing>
          <wp:anchor distT="0" distB="0" distL="114300" distR="114300" simplePos="0" relativeHeight="251664896" behindDoc="1" locked="0" layoutInCell="1" allowOverlap="1">
            <wp:simplePos x="2501900" y="273050"/>
            <wp:positionH relativeFrom="column">
              <wp:align>left</wp:align>
            </wp:positionH>
            <wp:positionV relativeFrom="paragraph">
              <wp:posOffset>-118745</wp:posOffset>
            </wp:positionV>
            <wp:extent cx="676656" cy="475488"/>
            <wp:effectExtent l="0" t="0" r="0" b="1270"/>
            <wp:wrapNone/>
            <wp:docPr id="1" name="Picture 1" descr="C:\Users\jescalan\AppData\Local\Microsoft\Windows\INetCache\Content.Word\CP_logo_al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scalan\AppData\Local\Microsoft\Windows\INetCache\Content.Word\CP_logo_alt_cmy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" cy="4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F6" w:rsidRPr="008779E0"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2AA675" wp14:editId="4C409C90">
                <wp:simplePos x="0" y="0"/>
                <wp:positionH relativeFrom="column">
                  <wp:posOffset>6245010</wp:posOffset>
                </wp:positionH>
                <wp:positionV relativeFrom="paragraph">
                  <wp:posOffset>-71120</wp:posOffset>
                </wp:positionV>
                <wp:extent cx="1117600" cy="274320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8AF" w:rsidRPr="008779E0" w:rsidRDefault="00E618AF" w:rsidP="0043082E">
                            <w:pPr>
                              <w:rPr>
                                <w:rFonts w:cs="Tahoma"/>
                                <w:sz w:val="19"/>
                                <w:szCs w:val="19"/>
                              </w:rPr>
                            </w:pPr>
                            <w:r w:rsidRPr="008779E0">
                              <w:rPr>
                                <w:rFonts w:cs="Tahoma"/>
                                <w:b/>
                                <w:sz w:val="19"/>
                                <w:szCs w:val="19"/>
                              </w:rPr>
                              <w:t>HR 101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AA6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1.75pt;margin-top:-5.6pt;width:88pt;height:21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" stroked="f">
                <v:textbox>
                  <w:txbxContent>
                    <w:p w:rsidR="00E618AF" w:rsidRPr="008779E0" w:rsidRDefault="00E618AF" w:rsidP="0043082E">
                      <w:pPr>
                        <w:rPr>
                          <w:rFonts w:cs="Tahoma"/>
                          <w:sz w:val="19"/>
                          <w:szCs w:val="19"/>
                        </w:rPr>
                      </w:pPr>
                      <w:r w:rsidRPr="008779E0">
                        <w:rPr>
                          <w:rFonts w:cs="Tahoma"/>
                          <w:b/>
                          <w:sz w:val="19"/>
                          <w:szCs w:val="19"/>
                        </w:rPr>
                        <w:t>HR 101 FORM</w:t>
                      </w:r>
                    </w:p>
                  </w:txbxContent>
                </v:textbox>
              </v:shape>
            </w:pict>
          </mc:Fallback>
        </mc:AlternateContent>
      </w:r>
      <w:r w:rsidR="00D414AC">
        <w:rPr>
          <w:b/>
          <w:sz w:val="19"/>
          <w:szCs w:val="19"/>
        </w:rPr>
        <w:t xml:space="preserve"> </w:t>
      </w:r>
      <w:r w:rsidR="0017459F" w:rsidRPr="008779E0">
        <w:rPr>
          <w:b/>
          <w:sz w:val="19"/>
          <w:szCs w:val="19"/>
        </w:rPr>
        <w:t>Staff/MPP Personnel Action Request</w:t>
      </w:r>
    </w:p>
    <w:p w:rsidR="0043082E" w:rsidRDefault="00B40FD2" w:rsidP="006A73DF">
      <w:pPr>
        <w:tabs>
          <w:tab w:val="center" w:pos="5670"/>
          <w:tab w:val="right" w:pos="11340"/>
        </w:tabs>
        <w:spacing w:after="80"/>
        <w:jc w:val="center"/>
        <w:rPr>
          <w:sz w:val="15"/>
          <w:szCs w:val="15"/>
        </w:rPr>
      </w:pPr>
      <w:r w:rsidRPr="008779E0">
        <w:rPr>
          <w:sz w:val="15"/>
          <w:szCs w:val="15"/>
          <w:highlight w:val="yellow"/>
        </w:rPr>
        <w:t xml:space="preserve">See </w:t>
      </w:r>
      <w:hyperlink r:id="rId8" w:history="1">
        <w:r w:rsidRPr="008779E0">
          <w:rPr>
            <w:rStyle w:val="Hyperlink"/>
            <w:sz w:val="15"/>
            <w:szCs w:val="15"/>
            <w:highlight w:val="yellow"/>
          </w:rPr>
          <w:t xml:space="preserve">HR </w:t>
        </w:r>
        <w:r w:rsidR="00DE57C4" w:rsidRPr="008779E0">
          <w:rPr>
            <w:rStyle w:val="Hyperlink"/>
            <w:sz w:val="15"/>
            <w:szCs w:val="15"/>
            <w:highlight w:val="yellow"/>
          </w:rPr>
          <w:t>101 Guidelin</w:t>
        </w:r>
        <w:r w:rsidR="009F461B" w:rsidRPr="008779E0">
          <w:rPr>
            <w:rStyle w:val="Hyperlink"/>
            <w:sz w:val="15"/>
            <w:szCs w:val="15"/>
            <w:highlight w:val="yellow"/>
          </w:rPr>
          <w:t>es</w:t>
        </w:r>
      </w:hyperlink>
      <w:r w:rsidR="009F461B" w:rsidRPr="008779E0">
        <w:rPr>
          <w:sz w:val="15"/>
          <w:szCs w:val="15"/>
          <w:highlight w:val="yellow"/>
        </w:rPr>
        <w:t xml:space="preserve"> for assistance</w:t>
      </w:r>
    </w:p>
    <w:p w:rsidR="000C6B62" w:rsidRPr="00870E44" w:rsidRDefault="000C6B62" w:rsidP="006A73DF">
      <w:pPr>
        <w:tabs>
          <w:tab w:val="center" w:pos="5670"/>
          <w:tab w:val="right" w:pos="11340"/>
        </w:tabs>
        <w:spacing w:after="80"/>
        <w:jc w:val="center"/>
        <w:rPr>
          <w:sz w:val="6"/>
          <w:szCs w:val="6"/>
        </w:rPr>
      </w:pPr>
    </w:p>
    <w:tbl>
      <w:tblPr>
        <w:tblStyle w:val="TableGrid"/>
        <w:tblW w:w="5067" w:type="pct"/>
        <w:tblInd w:w="-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34"/>
        <w:gridCol w:w="120"/>
        <w:gridCol w:w="590"/>
        <w:gridCol w:w="127"/>
        <w:gridCol w:w="88"/>
        <w:gridCol w:w="378"/>
        <w:gridCol w:w="204"/>
        <w:gridCol w:w="520"/>
        <w:gridCol w:w="86"/>
        <w:gridCol w:w="41"/>
        <w:gridCol w:w="147"/>
        <w:gridCol w:w="310"/>
        <w:gridCol w:w="79"/>
        <w:gridCol w:w="409"/>
        <w:gridCol w:w="552"/>
        <w:gridCol w:w="66"/>
        <w:gridCol w:w="624"/>
        <w:gridCol w:w="443"/>
        <w:gridCol w:w="93"/>
        <w:gridCol w:w="75"/>
        <w:gridCol w:w="63"/>
        <w:gridCol w:w="701"/>
        <w:gridCol w:w="131"/>
        <w:gridCol w:w="746"/>
        <w:gridCol w:w="68"/>
        <w:gridCol w:w="57"/>
        <w:gridCol w:w="292"/>
        <w:gridCol w:w="167"/>
        <w:gridCol w:w="34"/>
        <w:gridCol w:w="522"/>
        <w:gridCol w:w="61"/>
        <w:gridCol w:w="111"/>
        <w:gridCol w:w="278"/>
        <w:gridCol w:w="176"/>
        <w:gridCol w:w="299"/>
        <w:gridCol w:w="493"/>
        <w:gridCol w:w="142"/>
        <w:gridCol w:w="138"/>
        <w:gridCol w:w="1043"/>
      </w:tblGrid>
      <w:tr w:rsidR="00134697" w:rsidRPr="00B47D8B" w:rsidTr="007C2BE2">
        <w:trPr>
          <w:trHeight w:val="178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DE57C4" w:rsidRPr="00B47D8B" w:rsidRDefault="00DE57C4" w:rsidP="009D78F7">
            <w:pPr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PART I:  EMPLOYEE INFORMATION</w:t>
            </w:r>
          </w:p>
        </w:tc>
      </w:tr>
      <w:tr w:rsidR="00136368" w:rsidRPr="00B47D8B" w:rsidTr="00C606A4">
        <w:trPr>
          <w:trHeight w:val="262"/>
        </w:trPr>
        <w:tc>
          <w:tcPr>
            <w:tcW w:w="2484" w:type="pct"/>
            <w:gridSpan w:val="18"/>
            <w:shd w:val="clear" w:color="auto" w:fill="auto"/>
            <w:vAlign w:val="center"/>
          </w:tcPr>
          <w:p w:rsidR="00B11F8C" w:rsidRPr="00B47D8B" w:rsidRDefault="00B11F8C" w:rsidP="0063076D">
            <w:pPr>
              <w:rPr>
                <w:b/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t>Employee’s Name (Last, First, MI):</w:t>
            </w:r>
            <w:r w:rsidRPr="00B47D8B">
              <w:rPr>
                <w:b/>
                <w:sz w:val="15"/>
                <w:szCs w:val="15"/>
              </w:rPr>
              <w:t xml:space="preserve">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6"/>
                    <w:format w:val="FIRST CAPITAL"/>
                  </w:textInput>
                </w:ffData>
              </w:fldChar>
            </w:r>
            <w:bookmarkStart w:id="0" w:name="Text1"/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bookmarkStart w:id="1" w:name="_GoBack"/>
            <w:r w:rsidR="0063076D" w:rsidRPr="0065677C">
              <w:rPr>
                <w:b/>
                <w:sz w:val="15"/>
                <w:szCs w:val="15"/>
              </w:rPr>
              <w:t> </w:t>
            </w:r>
            <w:r w:rsidR="0063076D" w:rsidRPr="0065677C">
              <w:rPr>
                <w:b/>
                <w:sz w:val="15"/>
                <w:szCs w:val="15"/>
              </w:rPr>
              <w:t> </w:t>
            </w:r>
            <w:r w:rsidR="0063076D" w:rsidRPr="0065677C">
              <w:rPr>
                <w:b/>
                <w:sz w:val="15"/>
                <w:szCs w:val="15"/>
              </w:rPr>
              <w:t> </w:t>
            </w:r>
            <w:r w:rsidR="0063076D" w:rsidRPr="0065677C">
              <w:rPr>
                <w:b/>
                <w:sz w:val="15"/>
                <w:szCs w:val="15"/>
              </w:rPr>
              <w:t> </w:t>
            </w:r>
            <w:r w:rsidR="0063076D" w:rsidRPr="0065677C">
              <w:rPr>
                <w:b/>
                <w:sz w:val="15"/>
                <w:szCs w:val="15"/>
              </w:rPr>
              <w:t> </w:t>
            </w:r>
            <w:bookmarkEnd w:id="1"/>
            <w:r w:rsidR="00151F84" w:rsidRPr="0065677C">
              <w:rPr>
                <w:b/>
                <w:sz w:val="15"/>
                <w:szCs w:val="15"/>
              </w:rPr>
              <w:fldChar w:fldCharType="end"/>
            </w:r>
            <w:bookmarkEnd w:id="0"/>
          </w:p>
        </w:tc>
        <w:tc>
          <w:tcPr>
            <w:tcW w:w="1058" w:type="pct"/>
            <w:gridSpan w:val="10"/>
            <w:shd w:val="clear" w:color="auto" w:fill="auto"/>
            <w:vAlign w:val="center"/>
          </w:tcPr>
          <w:p w:rsidR="00B11F8C" w:rsidRPr="00B47D8B" w:rsidRDefault="00B11F8C" w:rsidP="00136368">
            <w:pPr>
              <w:rPr>
                <w:b/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t xml:space="preserve">Employee ID: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:rsidR="00B11F8C" w:rsidRPr="00B47D8B" w:rsidRDefault="00B11F8C" w:rsidP="00136368">
            <w:pPr>
              <w:rPr>
                <w:b/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t xml:space="preserve">Recruitment # (if applicable):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2" w:name="Text3"/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sz w:val="15"/>
                <w:szCs w:val="15"/>
              </w:rPr>
              <w:fldChar w:fldCharType="end"/>
            </w:r>
            <w:bookmarkEnd w:id="2"/>
          </w:p>
        </w:tc>
      </w:tr>
      <w:tr w:rsidR="00134697" w:rsidRPr="00B47D8B" w:rsidTr="007C2BE2">
        <w:trPr>
          <w:trHeight w:val="129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DE57C4" w:rsidRPr="00B47D8B" w:rsidRDefault="00DE57C4" w:rsidP="009D78F7">
            <w:pPr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PART II:  ACTION REQUESTED</w:t>
            </w:r>
          </w:p>
        </w:tc>
      </w:tr>
      <w:tr w:rsidR="00E52AD2" w:rsidRPr="00B47D8B" w:rsidTr="00C606A4">
        <w:trPr>
          <w:trHeight w:val="408"/>
        </w:trPr>
        <w:tc>
          <w:tcPr>
            <w:tcW w:w="5000" w:type="pct"/>
            <w:gridSpan w:val="39"/>
            <w:shd w:val="clear" w:color="auto" w:fill="auto"/>
          </w:tcPr>
          <w:p w:rsidR="00C606A4" w:rsidRDefault="00E52AD2" w:rsidP="00C606A4">
            <w:pPr>
              <w:spacing w:before="20"/>
              <w:rPr>
                <w:color w:val="CC0000"/>
                <w:sz w:val="15"/>
                <w:szCs w:val="15"/>
              </w:rPr>
            </w:pPr>
            <w:r w:rsidRPr="0090182B">
              <w:rPr>
                <w:color w:val="CC0000"/>
                <w:sz w:val="15"/>
                <w:szCs w:val="15"/>
              </w:rPr>
              <w:t xml:space="preserve">Actions involving </w:t>
            </w:r>
            <w:r w:rsidRPr="0090182B">
              <w:rPr>
                <w:b/>
                <w:color w:val="CC0000"/>
                <w:sz w:val="15"/>
                <w:szCs w:val="15"/>
              </w:rPr>
              <w:t>Additional/Concurrent Assignment</w:t>
            </w:r>
            <w:r w:rsidRPr="0090182B">
              <w:rPr>
                <w:color w:val="CC0000"/>
                <w:sz w:val="15"/>
                <w:szCs w:val="15"/>
              </w:rPr>
              <w:t xml:space="preserve"> (Cal Poly Auxiliary or other CSU Employee) </w:t>
            </w:r>
            <w:r w:rsidRPr="0090182B">
              <w:rPr>
                <w:b/>
                <w:color w:val="CC0000"/>
                <w:sz w:val="15"/>
                <w:szCs w:val="15"/>
              </w:rPr>
              <w:t>use</w:t>
            </w:r>
            <w:r w:rsidRPr="0090182B">
              <w:rPr>
                <w:color w:val="CC0000"/>
                <w:sz w:val="15"/>
                <w:szCs w:val="15"/>
              </w:rPr>
              <w:t xml:space="preserve"> </w:t>
            </w:r>
            <w:hyperlink r:id="rId9" w:history="1">
              <w:r w:rsidRPr="0090182B">
                <w:rPr>
                  <w:rStyle w:val="Hyperlink"/>
                  <w:color w:val="CC0000"/>
                  <w:sz w:val="15"/>
                  <w:szCs w:val="15"/>
                </w:rPr>
                <w:t>HR 101-S</w:t>
              </w:r>
            </w:hyperlink>
            <w:r w:rsidRPr="0090182B">
              <w:rPr>
                <w:rStyle w:val="Hyperlink"/>
                <w:color w:val="CC0000"/>
                <w:sz w:val="15"/>
                <w:szCs w:val="15"/>
                <w:u w:val="none"/>
              </w:rPr>
              <w:t xml:space="preserve"> </w:t>
            </w:r>
            <w:r w:rsidRPr="0090182B">
              <w:rPr>
                <w:color w:val="CC0000"/>
                <w:sz w:val="15"/>
                <w:szCs w:val="15"/>
              </w:rPr>
              <w:t xml:space="preserve">Form; </w:t>
            </w:r>
          </w:p>
          <w:p w:rsidR="00E52AD2" w:rsidRPr="0090182B" w:rsidRDefault="00E52AD2" w:rsidP="00C606A4">
            <w:pPr>
              <w:spacing w:before="20"/>
              <w:rPr>
                <w:b/>
                <w:color w:val="CC0000"/>
                <w:sz w:val="15"/>
                <w:szCs w:val="15"/>
              </w:rPr>
            </w:pPr>
            <w:r w:rsidRPr="0090182B">
              <w:rPr>
                <w:b/>
                <w:color w:val="CC0000"/>
                <w:sz w:val="15"/>
                <w:szCs w:val="15"/>
              </w:rPr>
              <w:t>Rehired Annuitant Appointment</w:t>
            </w:r>
            <w:r w:rsidRPr="0090182B">
              <w:rPr>
                <w:color w:val="CC0000"/>
                <w:sz w:val="15"/>
                <w:szCs w:val="15"/>
              </w:rPr>
              <w:t xml:space="preserve"> </w:t>
            </w:r>
            <w:r w:rsidRPr="0090182B">
              <w:rPr>
                <w:b/>
                <w:color w:val="CC0000"/>
                <w:sz w:val="15"/>
                <w:szCs w:val="15"/>
              </w:rPr>
              <w:t xml:space="preserve">use </w:t>
            </w:r>
            <w:hyperlink r:id="rId10" w:history="1">
              <w:r w:rsidRPr="0090182B">
                <w:rPr>
                  <w:rStyle w:val="Hyperlink"/>
                  <w:color w:val="CC0000"/>
                  <w:sz w:val="15"/>
                  <w:szCs w:val="15"/>
                </w:rPr>
                <w:t>HR 101-R</w:t>
              </w:r>
            </w:hyperlink>
            <w:r w:rsidRPr="0090182B">
              <w:rPr>
                <w:color w:val="CC0000"/>
                <w:sz w:val="15"/>
                <w:szCs w:val="15"/>
              </w:rPr>
              <w:t xml:space="preserve"> Form; </w:t>
            </w:r>
            <w:r w:rsidRPr="0090182B">
              <w:rPr>
                <w:b/>
                <w:color w:val="CC0000"/>
                <w:sz w:val="15"/>
                <w:szCs w:val="15"/>
              </w:rPr>
              <w:t>Position Pool ID Change Only</w:t>
            </w:r>
            <w:r w:rsidRPr="0090182B">
              <w:rPr>
                <w:color w:val="CC0000"/>
                <w:sz w:val="15"/>
                <w:szCs w:val="15"/>
              </w:rPr>
              <w:t xml:space="preserve"> </w:t>
            </w:r>
            <w:r w:rsidRPr="0090182B">
              <w:rPr>
                <w:b/>
                <w:color w:val="CC0000"/>
                <w:sz w:val="15"/>
                <w:szCs w:val="15"/>
              </w:rPr>
              <w:t>use</w:t>
            </w:r>
            <w:r w:rsidRPr="0090182B">
              <w:rPr>
                <w:color w:val="CC0000"/>
                <w:sz w:val="15"/>
                <w:szCs w:val="15"/>
              </w:rPr>
              <w:t xml:space="preserve"> Position Funding Form*</w:t>
            </w:r>
          </w:p>
        </w:tc>
      </w:tr>
      <w:tr w:rsidR="00136368" w:rsidRPr="00B47D8B" w:rsidTr="00C606A4">
        <w:trPr>
          <w:trHeight w:val="2576"/>
        </w:trPr>
        <w:tc>
          <w:tcPr>
            <w:tcW w:w="2484" w:type="pct"/>
            <w:gridSpan w:val="18"/>
            <w:shd w:val="clear" w:color="auto" w:fill="auto"/>
          </w:tcPr>
          <w:p w:rsidR="005C3434" w:rsidRPr="00B47D8B" w:rsidRDefault="005C3434" w:rsidP="008779E0">
            <w:pPr>
              <w:spacing w:before="60" w:after="20" w:line="252" w:lineRule="auto"/>
              <w:rPr>
                <w:b/>
                <w:sz w:val="15"/>
                <w:szCs w:val="15"/>
                <w:u w:val="single"/>
              </w:rPr>
            </w:pPr>
            <w:r w:rsidRPr="00B47D8B">
              <w:rPr>
                <w:b/>
                <w:sz w:val="15"/>
                <w:szCs w:val="15"/>
                <w:u w:val="single"/>
              </w:rPr>
              <w:t>COMPLETE POSITION FUNDING FORM* FOR ACTIONS BELOW:</w:t>
            </w:r>
          </w:p>
          <w:p w:rsidR="005C3434" w:rsidRPr="00B47D8B" w:rsidRDefault="00021B85" w:rsidP="00EA4071">
            <w:pPr>
              <w:jc w:val="center"/>
              <w:rPr>
                <w:sz w:val="13"/>
                <w:szCs w:val="13"/>
              </w:rPr>
            </w:pPr>
            <w:hyperlink r:id="rId11" w:history="1">
              <w:r w:rsidR="000C0D76">
                <w:rPr>
                  <w:rStyle w:val="Hyperlink"/>
                  <w:color w:val="0000FF"/>
                  <w:sz w:val="13"/>
                  <w:szCs w:val="13"/>
                </w:rPr>
                <w:t>https://afd.calpoly.edu/business_connection/documents/position_funding_form.docx</w:t>
              </w:r>
            </w:hyperlink>
            <w:r w:rsidR="005C3434" w:rsidRPr="0090182B">
              <w:rPr>
                <w:color w:val="0000FF"/>
                <w:sz w:val="13"/>
                <w:szCs w:val="13"/>
                <w:u w:val="single"/>
              </w:rPr>
              <w:br/>
            </w:r>
            <w:r w:rsidR="005C3434" w:rsidRPr="0090182B">
              <w:rPr>
                <w:color w:val="CC0000"/>
                <w:sz w:val="13"/>
                <w:szCs w:val="13"/>
              </w:rPr>
              <w:t>*(Submit to Budget and Analytic Business Services Dept.)</w:t>
            </w:r>
          </w:p>
          <w:p w:rsidR="000C7002" w:rsidRPr="00EA4071" w:rsidRDefault="000C7002" w:rsidP="00EA4071">
            <w:pPr>
              <w:jc w:val="center"/>
              <w:rPr>
                <w:sz w:val="10"/>
                <w:szCs w:val="10"/>
              </w:rPr>
            </w:pPr>
          </w:p>
          <w:p w:rsidR="005C3434" w:rsidRPr="00B47D8B" w:rsidRDefault="005C3434" w:rsidP="00EA4071">
            <w:pPr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1"/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bookmarkEnd w:id="3"/>
            <w:r w:rsidRPr="00B47D8B">
              <w:rPr>
                <w:b/>
                <w:sz w:val="15"/>
                <w:szCs w:val="15"/>
              </w:rPr>
              <w:t xml:space="preserve">  Appointment – No Ending Date </w:t>
            </w:r>
            <w:r w:rsidR="00E8766B" w:rsidRPr="00B47D8B">
              <w:rPr>
                <w:b/>
                <w:sz w:val="15"/>
                <w:szCs w:val="15"/>
              </w:rPr>
              <w:t xml:space="preserve">- </w:t>
            </w:r>
            <w:r w:rsidRPr="00B47D8B">
              <w:rPr>
                <w:sz w:val="15"/>
                <w:szCs w:val="15"/>
              </w:rPr>
              <w:t>following a recruitment</w:t>
            </w:r>
          </w:p>
          <w:p w:rsidR="005C3434" w:rsidRPr="00B47D8B" w:rsidRDefault="005C3434" w:rsidP="00095B72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2"/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bookmarkEnd w:id="4"/>
            <w:r w:rsidRPr="00B47D8B">
              <w:rPr>
                <w:b/>
                <w:sz w:val="15"/>
                <w:szCs w:val="15"/>
              </w:rPr>
              <w:t xml:space="preserve">  Temporary Appointment – with Ending Date</w:t>
            </w:r>
            <w:r w:rsidRPr="00B47D8B">
              <w:rPr>
                <w:sz w:val="15"/>
                <w:szCs w:val="15"/>
              </w:rPr>
              <w:t xml:space="preserve"> </w:t>
            </w:r>
            <w:r w:rsidR="00E8766B" w:rsidRPr="00B47D8B">
              <w:rPr>
                <w:sz w:val="15"/>
                <w:szCs w:val="15"/>
              </w:rPr>
              <w:t xml:space="preserve">- </w:t>
            </w:r>
            <w:r w:rsidR="009E6B19" w:rsidRPr="00B47D8B">
              <w:rPr>
                <w:sz w:val="15"/>
                <w:szCs w:val="15"/>
              </w:rPr>
              <w:t>following a r</w:t>
            </w:r>
            <w:r w:rsidRPr="00B47D8B">
              <w:rPr>
                <w:sz w:val="15"/>
                <w:szCs w:val="15"/>
              </w:rPr>
              <w:t>ecruitment</w:t>
            </w:r>
          </w:p>
          <w:p w:rsidR="0012160D" w:rsidRPr="00B47D8B" w:rsidRDefault="009E3B75" w:rsidP="00095B72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</w:t>
            </w:r>
            <w:r w:rsidR="0012160D" w:rsidRPr="00B47D8B">
              <w:rPr>
                <w:b/>
                <w:sz w:val="15"/>
                <w:szCs w:val="15"/>
              </w:rPr>
              <w:t>Note: CSUEU Hourly/Intermittent positions cannot exceed 1000 hrs</w:t>
            </w:r>
          </w:p>
          <w:p w:rsidR="009E3B75" w:rsidRPr="003F4562" w:rsidRDefault="0012160D" w:rsidP="00095B72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AA1A8F">
              <w:rPr>
                <w:b/>
                <w:color w:val="008000"/>
                <w:sz w:val="15"/>
                <w:szCs w:val="15"/>
              </w:rPr>
              <w:t xml:space="preserve">      </w:t>
            </w:r>
            <w:r w:rsidR="00AA1A8F" w:rsidRPr="003F4562">
              <w:rPr>
                <w:b/>
                <w:sz w:val="15"/>
                <w:szCs w:val="15"/>
              </w:rPr>
              <w:t xml:space="preserve">**Is position expected to </w:t>
            </w:r>
            <w:r w:rsidR="004C742D" w:rsidRPr="003F4562">
              <w:rPr>
                <w:b/>
                <w:sz w:val="15"/>
                <w:szCs w:val="15"/>
              </w:rPr>
              <w:t xml:space="preserve">work 130 </w:t>
            </w:r>
            <w:r w:rsidRPr="003F4562">
              <w:rPr>
                <w:b/>
                <w:sz w:val="15"/>
                <w:szCs w:val="15"/>
              </w:rPr>
              <w:t>hours/</w:t>
            </w:r>
            <w:r w:rsidR="004C742D" w:rsidRPr="003F4562">
              <w:rPr>
                <w:b/>
                <w:sz w:val="15"/>
                <w:szCs w:val="15"/>
              </w:rPr>
              <w:t>month</w:t>
            </w:r>
            <w:r w:rsidR="00AA1A8F" w:rsidRPr="003F4562">
              <w:rPr>
                <w:b/>
                <w:sz w:val="15"/>
                <w:szCs w:val="15"/>
              </w:rPr>
              <w:t xml:space="preserve">?  YES </w:t>
            </w:r>
            <w:r w:rsidR="00AA1A8F" w:rsidRPr="003F4562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1A8F" w:rsidRPr="003F4562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="00AA1A8F" w:rsidRPr="003F4562">
              <w:rPr>
                <w:b/>
                <w:sz w:val="15"/>
                <w:szCs w:val="15"/>
              </w:rPr>
              <w:fldChar w:fldCharType="end"/>
            </w:r>
            <w:r w:rsidR="00AA1A8F" w:rsidRPr="003F4562">
              <w:rPr>
                <w:b/>
                <w:sz w:val="15"/>
                <w:szCs w:val="15"/>
              </w:rPr>
              <w:t xml:space="preserve"> NO </w:t>
            </w:r>
            <w:r w:rsidR="00AA1A8F" w:rsidRPr="003F4562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1A8F" w:rsidRPr="003F4562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="00AA1A8F" w:rsidRPr="003F4562">
              <w:rPr>
                <w:b/>
                <w:sz w:val="15"/>
                <w:szCs w:val="15"/>
              </w:rPr>
              <w:fldChar w:fldCharType="end"/>
            </w:r>
          </w:p>
          <w:p w:rsidR="005C3434" w:rsidRPr="00B47D8B" w:rsidRDefault="0012160D" w:rsidP="004C742D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</w:t>
            </w:r>
            <w:r w:rsidR="00E8766B" w:rsidRPr="00B47D8B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8766B"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="00E8766B" w:rsidRPr="00B47D8B">
              <w:rPr>
                <w:b/>
                <w:sz w:val="15"/>
                <w:szCs w:val="15"/>
              </w:rPr>
              <w:fldChar w:fldCharType="end"/>
            </w:r>
            <w:r w:rsidR="00E8766B" w:rsidRPr="00B47D8B">
              <w:rPr>
                <w:b/>
                <w:sz w:val="15"/>
                <w:szCs w:val="15"/>
              </w:rPr>
              <w:t xml:space="preserve"> P</w:t>
            </w:r>
            <w:r w:rsidR="009E6B19" w:rsidRPr="00B47D8B">
              <w:rPr>
                <w:b/>
                <w:sz w:val="15"/>
                <w:szCs w:val="15"/>
              </w:rPr>
              <w:t>osition</w:t>
            </w:r>
            <w:r w:rsidR="00E8766B" w:rsidRPr="00B47D8B">
              <w:rPr>
                <w:b/>
                <w:sz w:val="15"/>
                <w:szCs w:val="15"/>
              </w:rPr>
              <w:t xml:space="preserve"> is</w:t>
            </w:r>
            <w:r w:rsidR="009E6B19" w:rsidRPr="00B47D8B">
              <w:rPr>
                <w:b/>
                <w:sz w:val="15"/>
                <w:szCs w:val="15"/>
              </w:rPr>
              <w:t xml:space="preserve"> f</w:t>
            </w:r>
            <w:r w:rsidR="00E8766B" w:rsidRPr="00B47D8B">
              <w:rPr>
                <w:b/>
                <w:sz w:val="15"/>
                <w:szCs w:val="15"/>
              </w:rPr>
              <w:t xml:space="preserve">unded by non-reoccurring grants or </w:t>
            </w:r>
            <w:r w:rsidR="009E6B19" w:rsidRPr="00B47D8B">
              <w:rPr>
                <w:b/>
                <w:sz w:val="15"/>
                <w:szCs w:val="15"/>
              </w:rPr>
              <w:t>contracts</w:t>
            </w:r>
          </w:p>
          <w:p w:rsidR="005C3434" w:rsidRPr="00B47D8B" w:rsidRDefault="005C3434" w:rsidP="00C86D90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Emergency Appointment</w:t>
            </w:r>
            <w:r w:rsidR="00E8766B" w:rsidRPr="00B47D8B">
              <w:rPr>
                <w:sz w:val="15"/>
                <w:szCs w:val="15"/>
              </w:rPr>
              <w:t xml:space="preserve"> - </w:t>
            </w:r>
            <w:r w:rsidR="009E6B19" w:rsidRPr="00B47D8B">
              <w:rPr>
                <w:sz w:val="15"/>
                <w:szCs w:val="15"/>
              </w:rPr>
              <w:t>60 day (Unit 4)/90 day (Units 1, 2, 5, 6, 7, 9</w:t>
            </w:r>
            <w:r w:rsidR="004C742D" w:rsidRPr="00B47D8B">
              <w:rPr>
                <w:sz w:val="15"/>
                <w:szCs w:val="15"/>
              </w:rPr>
              <w:t>)</w:t>
            </w:r>
          </w:p>
          <w:p w:rsidR="0012160D" w:rsidRPr="00B47D8B" w:rsidRDefault="0012160D" w:rsidP="0012160D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Note: CSUEU Hourly/Intermittent positions cannot exceed 1000 hrs</w:t>
            </w:r>
          </w:p>
          <w:p w:rsidR="004C742D" w:rsidRPr="003F4562" w:rsidRDefault="004C742D" w:rsidP="00C86D90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3F4562">
              <w:rPr>
                <w:b/>
                <w:sz w:val="15"/>
                <w:szCs w:val="15"/>
              </w:rPr>
              <w:t xml:space="preserve">      </w:t>
            </w:r>
            <w:r w:rsidR="00AA1A8F" w:rsidRPr="003F4562">
              <w:rPr>
                <w:b/>
                <w:sz w:val="15"/>
                <w:szCs w:val="15"/>
              </w:rPr>
              <w:t xml:space="preserve">**Is position expected to work 130 hours/month?  YES </w:t>
            </w:r>
            <w:r w:rsidR="00AA1A8F" w:rsidRPr="003F4562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1A8F" w:rsidRPr="003F4562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="00AA1A8F" w:rsidRPr="003F4562">
              <w:rPr>
                <w:b/>
                <w:sz w:val="15"/>
                <w:szCs w:val="15"/>
              </w:rPr>
              <w:fldChar w:fldCharType="end"/>
            </w:r>
            <w:r w:rsidR="00AA1A8F" w:rsidRPr="003F4562">
              <w:rPr>
                <w:b/>
                <w:sz w:val="15"/>
                <w:szCs w:val="15"/>
              </w:rPr>
              <w:t xml:space="preserve"> NO </w:t>
            </w:r>
            <w:r w:rsidR="00AA1A8F" w:rsidRPr="003F4562">
              <w:rPr>
                <w:b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1A8F" w:rsidRPr="003F4562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="00AA1A8F" w:rsidRPr="003F4562">
              <w:rPr>
                <w:b/>
                <w:sz w:val="15"/>
                <w:szCs w:val="15"/>
              </w:rPr>
              <w:fldChar w:fldCharType="end"/>
            </w:r>
          </w:p>
          <w:p w:rsidR="00E8766B" w:rsidRPr="00B47D8B" w:rsidRDefault="005C3434" w:rsidP="00C86D90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11"/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bookmarkEnd w:id="5"/>
            <w:r w:rsidRPr="00B47D8B">
              <w:rPr>
                <w:b/>
                <w:sz w:val="15"/>
                <w:szCs w:val="15"/>
              </w:rPr>
              <w:t xml:space="preserve">  Promotion </w:t>
            </w:r>
            <w:r w:rsidR="00E8766B" w:rsidRPr="00B47D8B">
              <w:rPr>
                <w:b/>
                <w:sz w:val="15"/>
                <w:szCs w:val="15"/>
              </w:rPr>
              <w:t>–</w:t>
            </w:r>
            <w:r w:rsidRPr="00B47D8B">
              <w:rPr>
                <w:b/>
                <w:sz w:val="15"/>
                <w:szCs w:val="15"/>
              </w:rPr>
              <w:t xml:space="preserve"> </w:t>
            </w:r>
            <w:r w:rsidR="00E8766B" w:rsidRPr="00B47D8B">
              <w:rPr>
                <w:sz w:val="15"/>
                <w:szCs w:val="15"/>
              </w:rPr>
              <w:t>following a recruitment</w:t>
            </w:r>
          </w:p>
          <w:p w:rsidR="005C3434" w:rsidRPr="00AA1A8F" w:rsidRDefault="00E8766B" w:rsidP="00C86D90">
            <w:pPr>
              <w:spacing w:before="20" w:after="20" w:line="252" w:lineRule="auto"/>
              <w:rPr>
                <w:color w:val="FF0066"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</w:t>
            </w:r>
            <w:r w:rsidR="005C3434" w:rsidRPr="00B47D8B">
              <w:rPr>
                <w:b/>
                <w:sz w:val="15"/>
                <w:szCs w:val="15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C3434"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="005C3434" w:rsidRPr="00B47D8B">
              <w:rPr>
                <w:b/>
                <w:sz w:val="15"/>
                <w:szCs w:val="15"/>
              </w:rPr>
              <w:fldChar w:fldCharType="end"/>
            </w:r>
            <w:r w:rsidR="005C3434" w:rsidRPr="00B47D8B">
              <w:rPr>
                <w:b/>
                <w:sz w:val="15"/>
                <w:szCs w:val="15"/>
              </w:rPr>
              <w:t xml:space="preserve"> Credit tem</w:t>
            </w:r>
            <w:r w:rsidR="009E6B19" w:rsidRPr="00B47D8B">
              <w:rPr>
                <w:b/>
                <w:sz w:val="15"/>
                <w:szCs w:val="15"/>
              </w:rPr>
              <w:t>p</w:t>
            </w:r>
            <w:r w:rsidRPr="00B47D8B">
              <w:rPr>
                <w:b/>
                <w:sz w:val="15"/>
                <w:szCs w:val="15"/>
              </w:rPr>
              <w:t>orary</w:t>
            </w:r>
            <w:r w:rsidR="009E6B19" w:rsidRPr="00B47D8B">
              <w:rPr>
                <w:b/>
                <w:sz w:val="15"/>
                <w:szCs w:val="15"/>
              </w:rPr>
              <w:t xml:space="preserve"> reassignment service to probationary p</w:t>
            </w:r>
            <w:r w:rsidR="005C3434" w:rsidRPr="00B47D8B">
              <w:rPr>
                <w:b/>
                <w:sz w:val="15"/>
                <w:szCs w:val="15"/>
              </w:rPr>
              <w:t>eriod</w:t>
            </w:r>
          </w:p>
          <w:p w:rsidR="005C3434" w:rsidRPr="00B47D8B" w:rsidRDefault="005C3434" w:rsidP="00C86D90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Reassignment</w:t>
            </w:r>
            <w:r w:rsidR="009E3B75" w:rsidRPr="00B47D8B">
              <w:rPr>
                <w:b/>
                <w:sz w:val="15"/>
                <w:szCs w:val="15"/>
              </w:rPr>
              <w:t xml:space="preserve"> </w:t>
            </w:r>
          </w:p>
          <w:p w:rsidR="005C3434" w:rsidRPr="00B47D8B" w:rsidRDefault="005C3434" w:rsidP="00CC43C0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Demotion</w:t>
            </w:r>
          </w:p>
          <w:p w:rsidR="005C3434" w:rsidRDefault="005C3434" w:rsidP="000C7002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Deptid Change </w:t>
            </w:r>
            <w:r w:rsidR="009E3B75" w:rsidRPr="00B47D8B">
              <w:rPr>
                <w:sz w:val="15"/>
                <w:szCs w:val="15"/>
              </w:rPr>
              <w:t>(</w:t>
            </w:r>
            <w:r w:rsidRPr="00B47D8B">
              <w:rPr>
                <w:sz w:val="15"/>
                <w:szCs w:val="15"/>
              </w:rPr>
              <w:t>requires Hea</w:t>
            </w:r>
            <w:r w:rsidR="00E8766B" w:rsidRPr="00B47D8B">
              <w:rPr>
                <w:sz w:val="15"/>
                <w:szCs w:val="15"/>
              </w:rPr>
              <w:t>d of Dep</w:t>
            </w:r>
            <w:r w:rsidR="009E3B75" w:rsidRPr="00B47D8B">
              <w:rPr>
                <w:sz w:val="15"/>
                <w:szCs w:val="15"/>
              </w:rPr>
              <w:t>artment</w:t>
            </w:r>
            <w:r w:rsidR="00E8766B" w:rsidRPr="00B47D8B">
              <w:rPr>
                <w:sz w:val="15"/>
                <w:szCs w:val="15"/>
              </w:rPr>
              <w:t xml:space="preserve"> signature only </w:t>
            </w:r>
            <w:r w:rsidR="009E3B75" w:rsidRPr="00B47D8B">
              <w:rPr>
                <w:sz w:val="15"/>
                <w:szCs w:val="15"/>
              </w:rPr>
              <w:t>(</w:t>
            </w:r>
            <w:r w:rsidR="00E8766B" w:rsidRPr="00B47D8B">
              <w:rPr>
                <w:sz w:val="15"/>
                <w:szCs w:val="15"/>
              </w:rPr>
              <w:t>below</w:t>
            </w:r>
            <w:r w:rsidR="009E3B75" w:rsidRPr="00B47D8B">
              <w:rPr>
                <w:sz w:val="15"/>
                <w:szCs w:val="15"/>
              </w:rPr>
              <w:t>))</w:t>
            </w:r>
          </w:p>
          <w:p w:rsidR="00AA1A8F" w:rsidRDefault="00AA1A8F" w:rsidP="000C7002">
            <w:pPr>
              <w:spacing w:before="20" w:after="20" w:line="252" w:lineRule="auto"/>
              <w:rPr>
                <w:sz w:val="15"/>
                <w:szCs w:val="15"/>
              </w:rPr>
            </w:pPr>
          </w:p>
          <w:p w:rsidR="00AA1A8F" w:rsidRPr="00B47D8B" w:rsidRDefault="00AA1A8F" w:rsidP="000C7002">
            <w:pPr>
              <w:spacing w:before="20" w:after="20" w:line="252" w:lineRule="auto"/>
              <w:rPr>
                <w:sz w:val="15"/>
                <w:szCs w:val="15"/>
              </w:rPr>
            </w:pPr>
          </w:p>
        </w:tc>
        <w:tc>
          <w:tcPr>
            <w:tcW w:w="2516" w:type="pct"/>
            <w:gridSpan w:val="21"/>
            <w:shd w:val="clear" w:color="auto" w:fill="auto"/>
          </w:tcPr>
          <w:p w:rsidR="005C3434" w:rsidRDefault="005C3434" w:rsidP="00EA4071">
            <w:pPr>
              <w:spacing w:before="60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>POSITION FUNDING FORM NOT REQUIRED FOR ACTIONS BELOW:</w:t>
            </w:r>
          </w:p>
          <w:p w:rsidR="00EA4071" w:rsidRPr="00EA4071" w:rsidRDefault="00EA4071" w:rsidP="00EA4071">
            <w:pPr>
              <w:rPr>
                <w:b/>
                <w:sz w:val="10"/>
                <w:szCs w:val="10"/>
              </w:rPr>
            </w:pPr>
          </w:p>
          <w:p w:rsidR="005C3434" w:rsidRPr="00B47D8B" w:rsidRDefault="005C3434" w:rsidP="00EA4071">
            <w:pPr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Change from Temporary to Probationary/Permanent</w:t>
            </w:r>
          </w:p>
          <w:p w:rsidR="005C3434" w:rsidRPr="00B47D8B" w:rsidRDefault="005C3434" w:rsidP="00995D93">
            <w:pPr>
              <w:spacing w:before="20" w:after="20"/>
              <w:ind w:left="288" w:hanging="288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 xml:space="preserve">      </w:t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Credit temp</w:t>
            </w:r>
            <w:r w:rsidR="00E8766B" w:rsidRPr="00B47D8B">
              <w:rPr>
                <w:b/>
                <w:sz w:val="15"/>
                <w:szCs w:val="15"/>
              </w:rPr>
              <w:t>orary</w:t>
            </w:r>
            <w:r w:rsidRPr="00B47D8B">
              <w:rPr>
                <w:b/>
                <w:sz w:val="15"/>
                <w:szCs w:val="15"/>
              </w:rPr>
              <w:t xml:space="preserve"> service to probationary period</w:t>
            </w:r>
          </w:p>
          <w:p w:rsidR="005C3434" w:rsidRPr="00B47D8B" w:rsidRDefault="005C3434" w:rsidP="00995D93">
            <w:pPr>
              <w:spacing w:before="20" w:after="20" w:line="252" w:lineRule="auto"/>
              <w:ind w:left="317" w:hanging="317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Early Reinstatement from Full/Partial Leave</w:t>
            </w:r>
          </w:p>
          <w:p w:rsidR="005C3434" w:rsidRPr="00B47D8B" w:rsidRDefault="005C3434" w:rsidP="00BA2281">
            <w:pPr>
              <w:tabs>
                <w:tab w:val="left" w:pos="2659"/>
                <w:tab w:val="left" w:pos="4099"/>
              </w:tabs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Reclassification  – Status: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Permanent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Probationary </w:t>
            </w:r>
          </w:p>
          <w:p w:rsidR="005C3434" w:rsidRPr="00B47D8B" w:rsidRDefault="005C3434" w:rsidP="00995D93">
            <w:pPr>
              <w:tabs>
                <w:tab w:val="left" w:pos="2585"/>
                <w:tab w:val="left" w:pos="3935"/>
              </w:tabs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Salary Rate Change </w:t>
            </w:r>
            <w:r w:rsidRPr="00B47D8B">
              <w:rPr>
                <w:sz w:val="15"/>
                <w:szCs w:val="15"/>
              </w:rPr>
              <w:t>(e.g. IRP)</w:t>
            </w:r>
            <w:r w:rsidRPr="00B47D8B">
              <w:rPr>
                <w:b/>
                <w:sz w:val="15"/>
                <w:szCs w:val="15"/>
              </w:rPr>
              <w:t xml:space="preserve"> </w:t>
            </w:r>
          </w:p>
          <w:p w:rsidR="005C3434" w:rsidRDefault="005C3434" w:rsidP="00BA2281">
            <w:pPr>
              <w:tabs>
                <w:tab w:val="left" w:pos="2659"/>
                <w:tab w:val="left" w:pos="4099"/>
              </w:tabs>
              <w:spacing w:before="20" w:after="20" w:line="252" w:lineRule="auto"/>
              <w:ind w:left="311" w:hanging="311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Time Base Change – Status: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Permanent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Temporary</w:t>
            </w:r>
          </w:p>
          <w:p w:rsidR="003718B7" w:rsidRPr="003718B7" w:rsidRDefault="003718B7" w:rsidP="00EA4071">
            <w:pPr>
              <w:tabs>
                <w:tab w:val="left" w:pos="2659"/>
                <w:tab w:val="left" w:pos="4099"/>
              </w:tabs>
              <w:spacing w:before="20" w:after="20" w:line="252" w:lineRule="auto"/>
              <w:rPr>
                <w:i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Use </w:t>
            </w:r>
            <w:hyperlink r:id="rId12" w:history="1">
              <w:r w:rsidRPr="008A3C38">
                <w:rPr>
                  <w:rStyle w:val="Hyperlink"/>
                  <w:sz w:val="15"/>
                  <w:szCs w:val="15"/>
                </w:rPr>
                <w:t>HR190</w:t>
              </w:r>
            </w:hyperlink>
            <w:r>
              <w:rPr>
                <w:sz w:val="15"/>
                <w:szCs w:val="15"/>
              </w:rPr>
              <w:t xml:space="preserve"> </w:t>
            </w:r>
            <w:r w:rsidR="00A90678">
              <w:rPr>
                <w:sz w:val="15"/>
                <w:szCs w:val="15"/>
              </w:rPr>
              <w:t xml:space="preserve">for </w:t>
            </w:r>
            <w:r>
              <w:rPr>
                <w:sz w:val="15"/>
                <w:szCs w:val="15"/>
              </w:rPr>
              <w:t xml:space="preserve">employee requested time base </w:t>
            </w:r>
            <w:r w:rsidRPr="003718B7">
              <w:rPr>
                <w:sz w:val="15"/>
                <w:szCs w:val="15"/>
              </w:rPr>
              <w:t>reduction</w:t>
            </w:r>
            <w:r w:rsidR="00A90678">
              <w:rPr>
                <w:sz w:val="15"/>
                <w:szCs w:val="15"/>
              </w:rPr>
              <w:t>/</w:t>
            </w:r>
            <w:r w:rsidRPr="003718B7">
              <w:rPr>
                <w:sz w:val="15"/>
                <w:szCs w:val="15"/>
              </w:rPr>
              <w:t>partial</w:t>
            </w:r>
            <w:r>
              <w:rPr>
                <w:sz w:val="15"/>
                <w:szCs w:val="15"/>
              </w:rPr>
              <w:t xml:space="preserve"> </w:t>
            </w:r>
            <w:r w:rsidRPr="003718B7">
              <w:rPr>
                <w:sz w:val="15"/>
                <w:szCs w:val="15"/>
              </w:rPr>
              <w:t>leave without pay</w:t>
            </w:r>
          </w:p>
          <w:p w:rsidR="005C3434" w:rsidRPr="00B47D8B" w:rsidRDefault="005C3434" w:rsidP="00995D93">
            <w:pPr>
              <w:spacing w:before="20" w:after="20" w:line="252" w:lineRule="auto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Title Change</w:t>
            </w:r>
            <w:r w:rsidR="00E8766B" w:rsidRPr="00B47D8B">
              <w:rPr>
                <w:b/>
                <w:sz w:val="15"/>
                <w:szCs w:val="15"/>
              </w:rPr>
              <w:t xml:space="preserve"> </w:t>
            </w:r>
            <w:r w:rsidR="009E3B75" w:rsidRPr="00B47D8B">
              <w:rPr>
                <w:b/>
                <w:sz w:val="15"/>
                <w:szCs w:val="15"/>
              </w:rPr>
              <w:t xml:space="preserve">- </w:t>
            </w:r>
            <w:r w:rsidR="00E8766B" w:rsidRPr="00B47D8B">
              <w:rPr>
                <w:b/>
                <w:sz w:val="15"/>
                <w:szCs w:val="15"/>
              </w:rPr>
              <w:t>MPP only</w:t>
            </w:r>
          </w:p>
          <w:p w:rsidR="005C3434" w:rsidRPr="00B47D8B" w:rsidRDefault="005C3434" w:rsidP="00995D93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Reports To Change </w:t>
            </w:r>
            <w:r w:rsidRPr="00B47D8B">
              <w:rPr>
                <w:sz w:val="15"/>
                <w:szCs w:val="15"/>
              </w:rPr>
              <w:t>(requires Head of Dep</w:t>
            </w:r>
            <w:r w:rsidR="00E8766B" w:rsidRPr="00B47D8B">
              <w:rPr>
                <w:sz w:val="15"/>
                <w:szCs w:val="15"/>
              </w:rPr>
              <w:t>artment</w:t>
            </w:r>
            <w:r w:rsidRPr="00B47D8B">
              <w:rPr>
                <w:sz w:val="15"/>
                <w:szCs w:val="15"/>
              </w:rPr>
              <w:t xml:space="preserve"> signature only </w:t>
            </w:r>
            <w:r w:rsidR="00E8766B" w:rsidRPr="00B47D8B">
              <w:rPr>
                <w:sz w:val="15"/>
                <w:szCs w:val="15"/>
              </w:rPr>
              <w:t>(</w:t>
            </w:r>
            <w:r w:rsidRPr="00B47D8B">
              <w:rPr>
                <w:sz w:val="15"/>
                <w:szCs w:val="15"/>
              </w:rPr>
              <w:t>below</w:t>
            </w:r>
            <w:r w:rsidR="00E8766B" w:rsidRPr="00B47D8B">
              <w:rPr>
                <w:sz w:val="15"/>
                <w:szCs w:val="15"/>
              </w:rPr>
              <w:t>)</w:t>
            </w:r>
            <w:r w:rsidRPr="00B47D8B">
              <w:rPr>
                <w:sz w:val="15"/>
                <w:szCs w:val="15"/>
              </w:rPr>
              <w:t>)</w:t>
            </w:r>
          </w:p>
          <w:p w:rsidR="005C3434" w:rsidRPr="00B47D8B" w:rsidRDefault="005C3434" w:rsidP="00995D93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Unit Change </w:t>
            </w:r>
            <w:r w:rsidR="00E8766B" w:rsidRPr="00B47D8B">
              <w:rPr>
                <w:sz w:val="15"/>
                <w:szCs w:val="15"/>
              </w:rPr>
              <w:t>(requires Head of Department</w:t>
            </w:r>
            <w:r w:rsidRPr="00B47D8B">
              <w:rPr>
                <w:sz w:val="15"/>
                <w:szCs w:val="15"/>
              </w:rPr>
              <w:t xml:space="preserve"> signature only </w:t>
            </w:r>
            <w:r w:rsidR="00E8766B" w:rsidRPr="00B47D8B">
              <w:rPr>
                <w:sz w:val="15"/>
                <w:szCs w:val="15"/>
              </w:rPr>
              <w:t>(</w:t>
            </w:r>
            <w:r w:rsidRPr="00B47D8B">
              <w:rPr>
                <w:sz w:val="15"/>
                <w:szCs w:val="15"/>
              </w:rPr>
              <w:t>below)</w:t>
            </w:r>
            <w:r w:rsidR="00E8766B" w:rsidRPr="00B47D8B">
              <w:rPr>
                <w:sz w:val="15"/>
                <w:szCs w:val="15"/>
              </w:rPr>
              <w:t>)</w:t>
            </w:r>
          </w:p>
          <w:p w:rsidR="005C3434" w:rsidRPr="00B47D8B" w:rsidRDefault="005C3434" w:rsidP="005C3434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</w:t>
            </w:r>
            <w:r w:rsidR="00E8766B" w:rsidRPr="00B47D8B">
              <w:rPr>
                <w:b/>
                <w:sz w:val="15"/>
                <w:szCs w:val="15"/>
              </w:rPr>
              <w:t xml:space="preserve"> </w:t>
            </w:r>
            <w:r w:rsidRPr="00B47D8B">
              <w:rPr>
                <w:b/>
                <w:sz w:val="15"/>
                <w:szCs w:val="15"/>
              </w:rPr>
              <w:t xml:space="preserve">Other </w:t>
            </w:r>
            <w:r w:rsidRPr="00B47D8B">
              <w:rPr>
                <w:sz w:val="15"/>
                <w:szCs w:val="15"/>
              </w:rPr>
              <w:t>(e.g., Bonus, Stipend)</w:t>
            </w:r>
            <w:r w:rsidRPr="00B47D8B">
              <w:rPr>
                <w:b/>
                <w:sz w:val="15"/>
                <w:szCs w:val="15"/>
              </w:rPr>
              <w:t xml:space="preserve"> – </w:t>
            </w:r>
            <w:r w:rsidRPr="00B47D8B">
              <w:rPr>
                <w:sz w:val="15"/>
                <w:szCs w:val="15"/>
              </w:rPr>
              <w:t>describe in “Explanation of Action” below</w:t>
            </w:r>
          </w:p>
          <w:p w:rsidR="00E8766B" w:rsidRPr="00B47D8B" w:rsidRDefault="00E8766B" w:rsidP="005C3434">
            <w:pPr>
              <w:spacing w:before="20" w:after="20" w:line="252" w:lineRule="auto"/>
              <w:rPr>
                <w:b/>
                <w:sz w:val="15"/>
                <w:szCs w:val="15"/>
                <w:u w:val="single"/>
              </w:rPr>
            </w:pPr>
            <w:r w:rsidRPr="00B47D8B">
              <w:rPr>
                <w:b/>
                <w:sz w:val="15"/>
                <w:szCs w:val="15"/>
              </w:rPr>
              <w:t xml:space="preserve">      Account Chartfield: </w:t>
            </w:r>
            <w:r w:rsidR="00606436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6" w:name="Text35"/>
            <w:r w:rsidR="00606436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606436" w:rsidRPr="0065677C">
              <w:rPr>
                <w:b/>
                <w:sz w:val="15"/>
                <w:szCs w:val="15"/>
                <w:u w:val="single"/>
              </w:rPr>
            </w:r>
            <w:r w:rsidR="00606436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606436" w:rsidRPr="0065677C">
              <w:rPr>
                <w:b/>
                <w:sz w:val="15"/>
                <w:szCs w:val="15"/>
                <w:u w:val="single"/>
              </w:rPr>
              <w:fldChar w:fldCharType="end"/>
            </w:r>
            <w:bookmarkEnd w:id="6"/>
          </w:p>
          <w:p w:rsidR="00E8766B" w:rsidRPr="0065677C" w:rsidRDefault="00E8766B" w:rsidP="005C3434">
            <w:pPr>
              <w:spacing w:before="20" w:after="20" w:line="252" w:lineRule="auto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b/>
                <w:sz w:val="15"/>
                <w:szCs w:val="15"/>
              </w:rPr>
              <w:instrText xml:space="preserve"> FORMCHECKBOX </w:instrText>
            </w:r>
            <w:r w:rsidR="00021B85">
              <w:rPr>
                <w:b/>
                <w:sz w:val="15"/>
                <w:szCs w:val="15"/>
              </w:rPr>
            </w:r>
            <w:r w:rsidR="00021B85">
              <w:rPr>
                <w:b/>
                <w:sz w:val="15"/>
                <w:szCs w:val="15"/>
              </w:rPr>
              <w:fldChar w:fldCharType="separate"/>
            </w:r>
            <w:r w:rsidRPr="00B47D8B">
              <w:rPr>
                <w:b/>
                <w:sz w:val="15"/>
                <w:szCs w:val="15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 Pay Plan Change </w:t>
            </w:r>
            <w:r w:rsidRPr="00B47D8B">
              <w:rPr>
                <w:sz w:val="15"/>
                <w:szCs w:val="15"/>
              </w:rPr>
              <w:t>(e.g. 10/12</w:t>
            </w:r>
            <w:r w:rsidR="00AC5287" w:rsidRPr="00B47D8B">
              <w:rPr>
                <w:sz w:val="15"/>
                <w:szCs w:val="15"/>
              </w:rPr>
              <w:t>,</w:t>
            </w:r>
            <w:r w:rsidRPr="00B47D8B">
              <w:rPr>
                <w:sz w:val="15"/>
                <w:szCs w:val="15"/>
              </w:rPr>
              <w:t xml:space="preserve"> 11/12</w:t>
            </w:r>
            <w:r w:rsidR="00AC5287" w:rsidRPr="00B47D8B">
              <w:rPr>
                <w:sz w:val="15"/>
                <w:szCs w:val="15"/>
              </w:rPr>
              <w:t>, 12/12</w:t>
            </w:r>
            <w:r w:rsidRPr="00B47D8B">
              <w:rPr>
                <w:sz w:val="15"/>
                <w:szCs w:val="15"/>
              </w:rPr>
              <w:t>)</w:t>
            </w:r>
          </w:p>
          <w:p w:rsidR="004C742D" w:rsidRPr="0065677C" w:rsidRDefault="004C742D" w:rsidP="005C3434">
            <w:pPr>
              <w:spacing w:before="20" w:after="20" w:line="252" w:lineRule="auto"/>
              <w:rPr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tblInd w:w="404" w:type="dxa"/>
              <w:tblLayout w:type="fixed"/>
              <w:tblLook w:val="04A0" w:firstRow="1" w:lastRow="0" w:firstColumn="1" w:lastColumn="0" w:noHBand="0" w:noVBand="1"/>
            </w:tblPr>
            <w:tblGrid>
              <w:gridCol w:w="1018"/>
              <w:gridCol w:w="1258"/>
              <w:gridCol w:w="1258"/>
              <w:gridCol w:w="1258"/>
            </w:tblGrid>
            <w:tr w:rsidR="0065677C" w:rsidRPr="0065677C" w:rsidTr="007C2BE2">
              <w:trPr>
                <w:trHeight w:val="228"/>
              </w:trPr>
              <w:tc>
                <w:tcPr>
                  <w:tcW w:w="1018" w:type="dxa"/>
                </w:tcPr>
                <w:p w:rsidR="00E8766B" w:rsidRPr="0065677C" w:rsidRDefault="009E3B75" w:rsidP="009E3B75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sz w:val="15"/>
                      <w:szCs w:val="15"/>
                    </w:rPr>
                    <w:t xml:space="preserve">Pay Plan </w:t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AC5287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AC5287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AC5287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"/>
                        </w:textInput>
                      </w:ffData>
                    </w:fldCha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7619D5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</w:tr>
            <w:tr w:rsidR="0065677C" w:rsidRPr="0065677C" w:rsidTr="007C2BE2">
              <w:trPr>
                <w:trHeight w:val="228"/>
              </w:trPr>
              <w:tc>
                <w:tcPr>
                  <w:tcW w:w="1018" w:type="dxa"/>
                </w:tcPr>
                <w:p w:rsidR="00E8766B" w:rsidRPr="0065677C" w:rsidRDefault="009E3B75" w:rsidP="005C343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sz w:val="15"/>
                      <w:szCs w:val="15"/>
                    </w:rPr>
                    <w:t>Eff Date</w:t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AC5287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M/d/yyyy"/>
                        </w:textInput>
                      </w:ffData>
                    </w:fldCha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AC5287" w:rsidRPr="0065677C">
                    <w:rPr>
                      <w:b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9E3B75" w:rsidP="00DE7833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12160D"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M/d/yyyy"/>
                        </w:textInput>
                      </w:ffData>
                    </w:fldCha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12160D" w:rsidP="00DE7833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9E3B75" w:rsidRPr="0065677C">
                    <w:rPr>
                      <w:b/>
                      <w:sz w:val="15"/>
                      <w:szCs w:val="15"/>
                    </w:rPr>
                    <w:t xml:space="preserve">  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M/d/yyyy"/>
                        </w:textInput>
                      </w:ffData>
                    </w:fldCha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DE7833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</w:tr>
            <w:tr w:rsidR="0065677C" w:rsidRPr="0065677C" w:rsidTr="007C2BE2">
              <w:trPr>
                <w:trHeight w:val="228"/>
              </w:trPr>
              <w:tc>
                <w:tcPr>
                  <w:tcW w:w="1018" w:type="dxa"/>
                </w:tcPr>
                <w:p w:rsidR="00E8766B" w:rsidRPr="0065677C" w:rsidRDefault="009E3B75" w:rsidP="005C343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sz w:val="15"/>
                      <w:szCs w:val="15"/>
                    </w:rPr>
                    <w:t>Base Rate</w:t>
                  </w:r>
                </w:p>
              </w:tc>
              <w:tc>
                <w:tcPr>
                  <w:tcW w:w="1258" w:type="dxa"/>
                </w:tcPr>
                <w:p w:rsidR="00E8766B" w:rsidRPr="0065677C" w:rsidRDefault="009E3B75" w:rsidP="00151F8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>$</w:t>
                  </w:r>
                  <w:r w:rsidR="0012160D"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7"/>
                          <w:format w:val="#,##0"/>
                        </w:textInput>
                      </w:ffData>
                    </w:fldCha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9E3B75" w:rsidP="00151F8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>$</w:t>
                  </w:r>
                  <w:r w:rsidR="0012160D"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7"/>
                          <w:format w:val="#,##0"/>
                        </w:textInput>
                      </w:ffData>
                    </w:fldCha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  <w:tc>
                <w:tcPr>
                  <w:tcW w:w="1258" w:type="dxa"/>
                </w:tcPr>
                <w:p w:rsidR="00E8766B" w:rsidRPr="0065677C" w:rsidRDefault="009E3B75" w:rsidP="00151F84">
                  <w:pPr>
                    <w:spacing w:before="20" w:after="20" w:line="252" w:lineRule="auto"/>
                    <w:rPr>
                      <w:sz w:val="15"/>
                      <w:szCs w:val="15"/>
                    </w:rPr>
                  </w:pPr>
                  <w:r w:rsidRPr="0065677C">
                    <w:rPr>
                      <w:b/>
                      <w:sz w:val="15"/>
                      <w:szCs w:val="15"/>
                    </w:rPr>
                    <w:t>$</w:t>
                  </w:r>
                  <w:r w:rsidR="0012160D" w:rsidRPr="0065677C">
                    <w:rPr>
                      <w:b/>
                      <w:sz w:val="15"/>
                      <w:szCs w:val="15"/>
                    </w:rPr>
                    <w:t xml:space="preserve"> 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7"/>
                          <w:format w:val="#,##0"/>
                        </w:textInput>
                      </w:ffData>
                    </w:fldCha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instrText xml:space="preserve"> FORMTEXT </w:instrTex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separate"/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noProof/>
                      <w:sz w:val="15"/>
                      <w:szCs w:val="15"/>
                    </w:rPr>
                    <w:t> </w:t>
                  </w:r>
                  <w:r w:rsidR="00151F84" w:rsidRPr="0065677C">
                    <w:rPr>
                      <w:b/>
                      <w:sz w:val="15"/>
                      <w:szCs w:val="15"/>
                    </w:rPr>
                    <w:fldChar w:fldCharType="end"/>
                  </w:r>
                </w:p>
              </w:tc>
            </w:tr>
          </w:tbl>
          <w:p w:rsidR="00E8766B" w:rsidRPr="00B47D8B" w:rsidRDefault="00E8766B" w:rsidP="005C3434">
            <w:pPr>
              <w:spacing w:before="20" w:after="20" w:line="252" w:lineRule="auto"/>
              <w:rPr>
                <w:sz w:val="2"/>
                <w:szCs w:val="2"/>
              </w:rPr>
            </w:pPr>
          </w:p>
        </w:tc>
      </w:tr>
      <w:tr w:rsidR="005C3434" w:rsidRPr="00B47D8B" w:rsidTr="007C2BE2">
        <w:trPr>
          <w:trHeight w:val="20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5C3434" w:rsidRPr="00B47D8B" w:rsidRDefault="005C3434" w:rsidP="0090182B">
            <w:pPr>
              <w:ind w:left="-47"/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PART III:  COMPLETE FOR ALL ACTIONS</w:t>
            </w:r>
          </w:p>
        </w:tc>
      </w:tr>
      <w:tr w:rsidR="00D70A83" w:rsidRPr="00B47D8B" w:rsidTr="00C606A4">
        <w:trPr>
          <w:trHeight w:hRule="exact" w:val="380"/>
        </w:trPr>
        <w:tc>
          <w:tcPr>
            <w:tcW w:w="778" w:type="pct"/>
            <w:gridSpan w:val="5"/>
            <w:shd w:val="clear" w:color="auto" w:fill="auto"/>
          </w:tcPr>
          <w:p w:rsidR="009E3B75" w:rsidRPr="0065677C" w:rsidRDefault="009E3B75" w:rsidP="009D78F7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Action Effective Date</w:t>
            </w:r>
          </w:p>
          <w:p w:rsidR="009E3B75" w:rsidRPr="0065677C" w:rsidRDefault="00DE7833" w:rsidP="009D78F7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780" w:type="pct"/>
            <w:gridSpan w:val="8"/>
            <w:shd w:val="clear" w:color="auto" w:fill="auto"/>
          </w:tcPr>
          <w:p w:rsidR="009E3B75" w:rsidRPr="0065677C" w:rsidRDefault="009E3B75" w:rsidP="009D78F7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Ending Date (if temp)</w:t>
            </w:r>
          </w:p>
          <w:p w:rsidR="009E3B75" w:rsidRPr="0065677C" w:rsidRDefault="00151F84" w:rsidP="009D78F7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67" w:type="pct"/>
            <w:gridSpan w:val="6"/>
            <w:shd w:val="clear" w:color="auto" w:fill="auto"/>
          </w:tcPr>
          <w:p w:rsidR="009E3B75" w:rsidRPr="0065677C" w:rsidRDefault="009E3B75" w:rsidP="009D78F7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Supervisor </w:t>
            </w:r>
          </w:p>
          <w:p w:rsidR="009E3B75" w:rsidRPr="0065677C" w:rsidRDefault="00472403" w:rsidP="00472403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r w:rsidR="009E3B75" w:rsidRPr="0065677C">
              <w:rPr>
                <w:sz w:val="15"/>
                <w:szCs w:val="15"/>
              </w:rPr>
              <w:t xml:space="preserve"> </w:t>
            </w:r>
          </w:p>
        </w:tc>
        <w:tc>
          <w:tcPr>
            <w:tcW w:w="814" w:type="pct"/>
            <w:gridSpan w:val="7"/>
            <w:shd w:val="clear" w:color="auto" w:fill="auto"/>
          </w:tcPr>
          <w:p w:rsidR="009E3B75" w:rsidRPr="0065677C" w:rsidRDefault="009E3B75" w:rsidP="009E3B75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Manager</w:t>
            </w:r>
          </w:p>
          <w:p w:rsidR="009E3B75" w:rsidRPr="0065677C" w:rsidRDefault="00472403" w:rsidP="009E3B75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858" w:type="pct"/>
            <w:gridSpan w:val="9"/>
            <w:shd w:val="clear" w:color="auto" w:fill="auto"/>
          </w:tcPr>
          <w:p w:rsidR="009E3B75" w:rsidRPr="0065677C" w:rsidRDefault="009E3B75" w:rsidP="009E3B75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Reports To </w:t>
            </w:r>
            <w:r w:rsidRPr="0065677C">
              <w:rPr>
                <w:sz w:val="11"/>
                <w:szCs w:val="11"/>
              </w:rPr>
              <w:t>(Absence Approver)</w:t>
            </w:r>
          </w:p>
          <w:p w:rsidR="009E3B75" w:rsidRPr="0065677C" w:rsidRDefault="00472403" w:rsidP="009E3B75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804" w:type="pct"/>
            <w:gridSpan w:val="4"/>
            <w:shd w:val="clear" w:color="auto" w:fill="auto"/>
          </w:tcPr>
          <w:p w:rsidR="009E3B75" w:rsidRPr="0065677C" w:rsidRDefault="009E3B75" w:rsidP="009E3B75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Reports To Position #</w:t>
            </w:r>
          </w:p>
          <w:p w:rsidR="009E3B75" w:rsidRPr="0065677C" w:rsidRDefault="00151F84" w:rsidP="00AA62A8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b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 w:rsidRPr="0065677C">
              <w:rPr>
                <w:b/>
                <w:noProof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noProof/>
                <w:sz w:val="15"/>
                <w:szCs w:val="15"/>
              </w:rPr>
            </w:r>
            <w:r w:rsidRPr="0065677C">
              <w:rPr>
                <w:b/>
                <w:noProof/>
                <w:sz w:val="15"/>
                <w:szCs w:val="15"/>
              </w:rPr>
              <w:fldChar w:fldCharType="separate"/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="00AA62A8"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fldChar w:fldCharType="end"/>
            </w:r>
          </w:p>
        </w:tc>
      </w:tr>
      <w:tr w:rsidR="005C3434" w:rsidRPr="00B47D8B" w:rsidTr="007C2BE2">
        <w:trPr>
          <w:trHeight w:hRule="exact" w:val="416"/>
        </w:trPr>
        <w:tc>
          <w:tcPr>
            <w:tcW w:w="5000" w:type="pct"/>
            <w:gridSpan w:val="39"/>
            <w:shd w:val="clear" w:color="auto" w:fill="auto"/>
          </w:tcPr>
          <w:p w:rsidR="005C3434" w:rsidRPr="0065677C" w:rsidRDefault="005C3434" w:rsidP="00606436">
            <w:pPr>
              <w:spacing w:before="20" w:after="20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Explanation of Action:  </w:t>
            </w:r>
            <w:r w:rsidR="00606436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82"/>
                    <w:format w:val="FIRST CAPITAL"/>
                  </w:textInput>
                </w:ffData>
              </w:fldChar>
            </w:r>
            <w:r w:rsidR="00606436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606436" w:rsidRPr="0065677C">
              <w:rPr>
                <w:b/>
                <w:sz w:val="15"/>
                <w:szCs w:val="15"/>
              </w:rPr>
            </w:r>
            <w:r w:rsidR="00606436" w:rsidRPr="0065677C">
              <w:rPr>
                <w:b/>
                <w:sz w:val="15"/>
                <w:szCs w:val="15"/>
              </w:rPr>
              <w:fldChar w:fldCharType="separate"/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noProof/>
                <w:sz w:val="15"/>
                <w:szCs w:val="15"/>
              </w:rPr>
              <w:t> </w:t>
            </w:r>
            <w:r w:rsidR="00606436"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5C3434" w:rsidRPr="00B47D8B" w:rsidTr="007C2BE2">
        <w:trPr>
          <w:trHeight w:val="129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5C3434" w:rsidRPr="00B47D8B" w:rsidRDefault="005C3434" w:rsidP="009D78F7">
            <w:pPr>
              <w:ind w:left="-18"/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 xml:space="preserve">PART IV:  POSITION/ASSIGNMENT INFORMATION </w:t>
            </w:r>
          </w:p>
        </w:tc>
      </w:tr>
      <w:tr w:rsidR="00136368" w:rsidRPr="00B47D8B" w:rsidTr="00C606A4">
        <w:trPr>
          <w:trHeight w:val="404"/>
        </w:trPr>
        <w:tc>
          <w:tcPr>
            <w:tcW w:w="422" w:type="pct"/>
            <w:gridSpan w:val="2"/>
            <w:shd w:val="clear" w:color="auto" w:fill="000000" w:themeFill="text1"/>
          </w:tcPr>
          <w:p w:rsidR="005C3434" w:rsidRPr="002A1002" w:rsidRDefault="005C3434" w:rsidP="00373FCB">
            <w:pPr>
              <w:spacing w:before="60"/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2A1002">
              <w:rPr>
                <w:b/>
                <w:color w:val="FFFFFF" w:themeColor="background1"/>
                <w:sz w:val="21"/>
                <w:szCs w:val="21"/>
              </w:rPr>
              <w:t>FROM</w:t>
            </w:r>
          </w:p>
        </w:tc>
        <w:tc>
          <w:tcPr>
            <w:tcW w:w="2163" w:type="pct"/>
            <w:gridSpan w:val="19"/>
            <w:shd w:val="clear" w:color="auto" w:fill="auto"/>
          </w:tcPr>
          <w:p w:rsidR="005C3434" w:rsidRPr="0065677C" w:rsidRDefault="005C3434" w:rsidP="00373FCB">
            <w:pPr>
              <w:jc w:val="center"/>
              <w:rPr>
                <w:b/>
                <w:sz w:val="17"/>
                <w:szCs w:val="17"/>
              </w:rPr>
            </w:pPr>
            <w:r w:rsidRPr="0065677C">
              <w:rPr>
                <w:b/>
                <w:sz w:val="17"/>
                <w:szCs w:val="17"/>
              </w:rPr>
              <w:t>Current Assignment</w:t>
            </w:r>
          </w:p>
          <w:p w:rsidR="005C3434" w:rsidRPr="0065677C" w:rsidRDefault="005C3434" w:rsidP="00B57300">
            <w:pPr>
              <w:jc w:val="center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(Complete for Current Employee)</w:t>
            </w:r>
          </w:p>
        </w:tc>
        <w:tc>
          <w:tcPr>
            <w:tcW w:w="310" w:type="pct"/>
            <w:shd w:val="clear" w:color="auto" w:fill="000000" w:themeFill="text1"/>
          </w:tcPr>
          <w:p w:rsidR="005C3434" w:rsidRPr="0065677C" w:rsidRDefault="005C3434" w:rsidP="00373FCB">
            <w:pPr>
              <w:spacing w:before="60"/>
              <w:jc w:val="center"/>
              <w:rPr>
                <w:b/>
                <w:sz w:val="21"/>
                <w:szCs w:val="21"/>
                <w:highlight w:val="lightGray"/>
              </w:rPr>
            </w:pPr>
            <w:r w:rsidRPr="0065677C">
              <w:rPr>
                <w:b/>
                <w:sz w:val="21"/>
                <w:szCs w:val="21"/>
              </w:rPr>
              <w:t>TO</w:t>
            </w:r>
          </w:p>
        </w:tc>
        <w:tc>
          <w:tcPr>
            <w:tcW w:w="2105" w:type="pct"/>
            <w:gridSpan w:val="17"/>
            <w:shd w:val="clear" w:color="auto" w:fill="auto"/>
          </w:tcPr>
          <w:p w:rsidR="005C3434" w:rsidRPr="0065677C" w:rsidRDefault="005C3434" w:rsidP="00373FCB">
            <w:pPr>
              <w:jc w:val="center"/>
              <w:rPr>
                <w:sz w:val="17"/>
                <w:szCs w:val="17"/>
              </w:rPr>
            </w:pPr>
            <w:r w:rsidRPr="0065677C">
              <w:rPr>
                <w:b/>
                <w:sz w:val="17"/>
                <w:szCs w:val="17"/>
              </w:rPr>
              <w:t>Proposed Assignment</w:t>
            </w:r>
            <w:r w:rsidRPr="0065677C">
              <w:rPr>
                <w:sz w:val="17"/>
                <w:szCs w:val="17"/>
              </w:rPr>
              <w:t xml:space="preserve"> </w:t>
            </w:r>
          </w:p>
          <w:p w:rsidR="005C3434" w:rsidRPr="0065677C" w:rsidRDefault="005C3434" w:rsidP="00BA1F0C">
            <w:pPr>
              <w:jc w:val="center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(Complete only block(s) that differ from Current Assignment) </w:t>
            </w:r>
          </w:p>
        </w:tc>
      </w:tr>
      <w:tr w:rsidR="00D70A83" w:rsidRPr="00B47D8B" w:rsidTr="00C606A4">
        <w:trPr>
          <w:trHeight w:hRule="exact" w:val="285"/>
        </w:trPr>
        <w:tc>
          <w:tcPr>
            <w:tcW w:w="778" w:type="pct"/>
            <w:gridSpan w:val="5"/>
            <w:shd w:val="clear" w:color="auto" w:fill="auto"/>
          </w:tcPr>
          <w:p w:rsidR="005C3434" w:rsidRPr="0065677C" w:rsidRDefault="005C3434" w:rsidP="005B575F">
            <w:pPr>
              <w:spacing w:before="60" w:after="20"/>
              <w:rPr>
                <w:b/>
                <w:sz w:val="15"/>
                <w:szCs w:val="15"/>
                <w:u w:val="single"/>
              </w:rPr>
            </w:pPr>
            <w:r w:rsidRPr="0065677C">
              <w:rPr>
                <w:sz w:val="15"/>
                <w:szCs w:val="15"/>
              </w:rPr>
              <w:t xml:space="preserve">Position #:  </w:t>
            </w:r>
            <w:r w:rsidR="005B575F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5B575F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5B575F" w:rsidRPr="0065677C">
              <w:rPr>
                <w:b/>
                <w:sz w:val="15"/>
                <w:szCs w:val="15"/>
              </w:rPr>
            </w:r>
            <w:r w:rsidR="005B575F" w:rsidRPr="0065677C">
              <w:rPr>
                <w:b/>
                <w:sz w:val="15"/>
                <w:szCs w:val="15"/>
              </w:rPr>
              <w:fldChar w:fldCharType="separate"/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745" w:type="pct"/>
            <w:gridSpan w:val="7"/>
            <w:shd w:val="clear" w:color="auto" w:fill="auto"/>
          </w:tcPr>
          <w:p w:rsidR="005C3434" w:rsidRPr="0065677C" w:rsidRDefault="005C3434" w:rsidP="00151F84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Pos Pool ID: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7" w:name="Text12"/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</w:rPr>
              <w:t> </w:t>
            </w:r>
            <w:r w:rsidR="00151F84" w:rsidRPr="0065677C">
              <w:rPr>
                <w:b/>
                <w:sz w:val="15"/>
                <w:szCs w:val="15"/>
              </w:rPr>
              <w:fldChar w:fldCharType="end"/>
            </w:r>
            <w:bookmarkEnd w:id="7"/>
            <w:r w:rsidRPr="0065677C">
              <w:rPr>
                <w:sz w:val="15"/>
                <w:szCs w:val="15"/>
              </w:rPr>
              <w:t xml:space="preserve"> </w:t>
            </w:r>
          </w:p>
        </w:tc>
        <w:tc>
          <w:tcPr>
            <w:tcW w:w="1062" w:type="pct"/>
            <w:gridSpan w:val="9"/>
            <w:shd w:val="clear" w:color="auto" w:fill="auto"/>
          </w:tcPr>
          <w:p w:rsidR="005C3434" w:rsidRPr="0065677C" w:rsidRDefault="005C3434" w:rsidP="000C6B62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Unit (Paychk Delivery):  </w:t>
            </w:r>
            <w:r w:rsidR="00151F84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151F84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</w:rPr>
            </w:r>
            <w:r w:rsidR="00151F84" w:rsidRPr="0065677C">
              <w:rPr>
                <w:b/>
                <w:sz w:val="15"/>
                <w:szCs w:val="15"/>
              </w:rPr>
              <w:fldChar w:fldCharType="separate"/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151F84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698" w:type="pct"/>
            <w:gridSpan w:val="3"/>
            <w:shd w:val="clear" w:color="auto" w:fill="auto"/>
          </w:tcPr>
          <w:p w:rsidR="005C3434" w:rsidRPr="0065677C" w:rsidRDefault="005C3434" w:rsidP="005B575F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Position #:  </w:t>
            </w:r>
            <w:r w:rsidR="005B575F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5B575F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5B575F" w:rsidRPr="0065677C">
              <w:rPr>
                <w:b/>
                <w:sz w:val="15"/>
                <w:szCs w:val="15"/>
              </w:rPr>
            </w:r>
            <w:r w:rsidR="005B575F" w:rsidRPr="0065677C">
              <w:rPr>
                <w:b/>
                <w:sz w:val="15"/>
                <w:szCs w:val="15"/>
              </w:rPr>
              <w:fldChar w:fldCharType="separate"/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noProof/>
                <w:sz w:val="15"/>
                <w:szCs w:val="15"/>
              </w:rPr>
              <w:t> </w:t>
            </w:r>
            <w:r w:rsidR="005B575F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703" w:type="pct"/>
            <w:gridSpan w:val="9"/>
            <w:shd w:val="clear" w:color="auto" w:fill="auto"/>
          </w:tcPr>
          <w:p w:rsidR="005C3434" w:rsidRPr="0065677C" w:rsidRDefault="005C3434" w:rsidP="009D78F7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Pos Pool ID: 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</w:t>
            </w:r>
          </w:p>
        </w:tc>
        <w:tc>
          <w:tcPr>
            <w:tcW w:w="1013" w:type="pct"/>
            <w:gridSpan w:val="6"/>
            <w:shd w:val="clear" w:color="auto" w:fill="auto"/>
          </w:tcPr>
          <w:p w:rsidR="005C3434" w:rsidRPr="0065677C" w:rsidRDefault="005C3434" w:rsidP="000C6B62">
            <w:pPr>
              <w:spacing w:before="6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Unit (Paychk Delivery): 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="000C6B62"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D70A83" w:rsidRPr="00B47D8B" w:rsidTr="00C606A4">
        <w:trPr>
          <w:trHeight w:val="385"/>
        </w:trPr>
        <w:tc>
          <w:tcPr>
            <w:tcW w:w="1265" w:type="pct"/>
            <w:gridSpan w:val="8"/>
            <w:shd w:val="clear" w:color="auto" w:fill="auto"/>
          </w:tcPr>
          <w:p w:rsidR="005C3434" w:rsidRPr="0065677C" w:rsidRDefault="005C3434" w:rsidP="00655C2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College/Division</w:t>
            </w:r>
          </w:p>
          <w:p w:rsidR="005C3434" w:rsidRPr="0065677C" w:rsidRDefault="00472403" w:rsidP="00655C2C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320" w:type="pct"/>
            <w:gridSpan w:val="13"/>
            <w:shd w:val="clear" w:color="auto" w:fill="auto"/>
          </w:tcPr>
          <w:p w:rsidR="005C3434" w:rsidRPr="0065677C" w:rsidRDefault="005C3434" w:rsidP="00655C2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Working Title (MPP only)</w:t>
            </w:r>
          </w:p>
          <w:p w:rsidR="005C3434" w:rsidRPr="0065677C" w:rsidRDefault="00472403" w:rsidP="00655C2C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" w:name="Text24"/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bookmarkEnd w:id="8"/>
          </w:p>
        </w:tc>
        <w:tc>
          <w:tcPr>
            <w:tcW w:w="1202" w:type="pct"/>
            <w:gridSpan w:val="9"/>
            <w:shd w:val="clear" w:color="auto" w:fill="auto"/>
          </w:tcPr>
          <w:p w:rsidR="005C3434" w:rsidRPr="0065677C" w:rsidRDefault="005C3434" w:rsidP="00655C2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College/Division</w:t>
            </w:r>
          </w:p>
          <w:p w:rsidR="005C3434" w:rsidRPr="0065677C" w:rsidRDefault="00472403" w:rsidP="00655C2C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212" w:type="pct"/>
            <w:gridSpan w:val="9"/>
            <w:shd w:val="clear" w:color="auto" w:fill="auto"/>
          </w:tcPr>
          <w:p w:rsidR="005C3434" w:rsidRPr="0065677C" w:rsidRDefault="005C3434" w:rsidP="00655C2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Working Title (if applicable</w:t>
            </w:r>
            <w:r w:rsidR="000C7FFA" w:rsidRPr="0065677C">
              <w:rPr>
                <w:sz w:val="15"/>
                <w:szCs w:val="15"/>
              </w:rPr>
              <w:t>; MPP only</w:t>
            </w:r>
            <w:r w:rsidRPr="0065677C">
              <w:rPr>
                <w:sz w:val="15"/>
                <w:szCs w:val="15"/>
              </w:rPr>
              <w:t>)</w:t>
            </w:r>
          </w:p>
          <w:p w:rsidR="005C3434" w:rsidRPr="0065677C" w:rsidRDefault="00472403" w:rsidP="00655C2C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D70A83" w:rsidRPr="00B47D8B" w:rsidTr="00C606A4">
        <w:trPr>
          <w:trHeight w:val="385"/>
        </w:trPr>
        <w:tc>
          <w:tcPr>
            <w:tcW w:w="1523" w:type="pct"/>
            <w:gridSpan w:val="12"/>
            <w:shd w:val="clear" w:color="auto" w:fill="auto"/>
          </w:tcPr>
          <w:p w:rsidR="005C3434" w:rsidRPr="0065677C" w:rsidRDefault="005C3434" w:rsidP="0056238A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Department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062" w:type="pct"/>
            <w:gridSpan w:val="9"/>
            <w:shd w:val="clear" w:color="auto" w:fill="auto"/>
          </w:tcPr>
          <w:p w:rsidR="005C3434" w:rsidRPr="0065677C" w:rsidRDefault="005C3434" w:rsidP="0056238A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Department ID (######)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79" w:type="pct"/>
            <w:gridSpan w:val="13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Department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36" w:type="pct"/>
            <w:gridSpan w:val="5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Department ID (######)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D70A83" w:rsidRPr="00B47D8B" w:rsidTr="00C606A4">
        <w:trPr>
          <w:trHeight w:val="385"/>
        </w:trPr>
        <w:tc>
          <w:tcPr>
            <w:tcW w:w="1523" w:type="pct"/>
            <w:gridSpan w:val="12"/>
            <w:shd w:val="clear" w:color="auto" w:fill="auto"/>
          </w:tcPr>
          <w:p w:rsidR="005C3434" w:rsidRPr="0065677C" w:rsidRDefault="005C3434" w:rsidP="00B40FD2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Job Classification (CSU Title)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062" w:type="pct"/>
            <w:gridSpan w:val="9"/>
            <w:shd w:val="clear" w:color="auto" w:fill="auto"/>
          </w:tcPr>
          <w:p w:rsidR="005C3434" w:rsidRPr="0065677C" w:rsidRDefault="005C3434" w:rsidP="00133C56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Job Code (####)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79" w:type="pct"/>
            <w:gridSpan w:val="13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Job Classification (CSU Title)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9" w:name="Text21"/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bookmarkEnd w:id="9"/>
          </w:p>
        </w:tc>
        <w:tc>
          <w:tcPr>
            <w:tcW w:w="936" w:type="pct"/>
            <w:gridSpan w:val="5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Job Code (####)</w:t>
            </w:r>
          </w:p>
          <w:bookmarkStart w:id="10" w:name="Text22"/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bookmarkEnd w:id="10"/>
          </w:p>
        </w:tc>
      </w:tr>
      <w:tr w:rsidR="00D70A83" w:rsidRPr="00B47D8B" w:rsidTr="00C606A4">
        <w:trPr>
          <w:trHeight w:val="385"/>
        </w:trPr>
        <w:tc>
          <w:tcPr>
            <w:tcW w:w="1523" w:type="pct"/>
            <w:gridSpan w:val="12"/>
            <w:shd w:val="clear" w:color="auto" w:fill="auto"/>
          </w:tcPr>
          <w:p w:rsidR="005C3434" w:rsidRPr="0065677C" w:rsidRDefault="005C3434" w:rsidP="00133C56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Grade/Range (CSU Skill Level) – if applicable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062" w:type="pct"/>
            <w:gridSpan w:val="9"/>
            <w:shd w:val="clear" w:color="auto" w:fill="auto"/>
          </w:tcPr>
          <w:p w:rsidR="005C3434" w:rsidRPr="0065677C" w:rsidRDefault="005C3434" w:rsidP="00133C56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Grade/Range Code (#)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79" w:type="pct"/>
            <w:gridSpan w:val="13"/>
            <w:shd w:val="clear" w:color="auto" w:fill="auto"/>
          </w:tcPr>
          <w:p w:rsidR="005C3434" w:rsidRPr="0065677C" w:rsidRDefault="005C3434" w:rsidP="00446F77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Grade/Range (CSU Skill Level) - if applicable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36" w:type="pct"/>
            <w:gridSpan w:val="5"/>
            <w:shd w:val="clear" w:color="auto" w:fill="auto"/>
          </w:tcPr>
          <w:p w:rsidR="005C3434" w:rsidRPr="0065677C" w:rsidRDefault="005C3434" w:rsidP="004716BB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Grade/Range Code (#)</w:t>
            </w:r>
          </w:p>
          <w:p w:rsidR="005C3434" w:rsidRPr="0065677C" w:rsidRDefault="005C3434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136368" w:rsidRPr="00B47D8B" w:rsidTr="00C606A4">
        <w:trPr>
          <w:trHeight w:val="385"/>
        </w:trPr>
        <w:tc>
          <w:tcPr>
            <w:tcW w:w="945" w:type="pct"/>
            <w:gridSpan w:val="6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FTE/Time Base - 0.0 to 1.0</w:t>
            </w:r>
          </w:p>
          <w:p w:rsidR="005C3434" w:rsidRPr="0065677C" w:rsidRDefault="00EE1829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641" w:type="pct"/>
            <w:gridSpan w:val="15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Month(s) Off (for 10/12 &amp; 11/12 Pay Plans)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71" w:type="pct"/>
            <w:gridSpan w:val="8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FTE/Time Base - 0.0 to 1.0</w:t>
            </w:r>
          </w:p>
          <w:p w:rsidR="005C3434" w:rsidRPr="0065677C" w:rsidRDefault="00EE1829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43" w:type="pct"/>
            <w:gridSpan w:val="10"/>
            <w:shd w:val="clear" w:color="auto" w:fill="auto"/>
          </w:tcPr>
          <w:p w:rsidR="005C3434" w:rsidRPr="0065677C" w:rsidRDefault="005C3434" w:rsidP="00797BF5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Month(s) Off (for 10/12 &amp; 11/12 Pay Plans)</w:t>
            </w:r>
          </w:p>
          <w:p w:rsidR="005C3434" w:rsidRPr="0065677C" w:rsidRDefault="00472403" w:rsidP="007877F4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</w:tr>
      <w:tr w:rsidR="00136368" w:rsidRPr="00B47D8B" w:rsidTr="00C606A4">
        <w:trPr>
          <w:trHeight w:val="385"/>
        </w:trPr>
        <w:tc>
          <w:tcPr>
            <w:tcW w:w="945" w:type="pct"/>
            <w:gridSpan w:val="6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FT Monthly Salary Rate</w:t>
            </w:r>
          </w:p>
          <w:p w:rsidR="005C3434" w:rsidRPr="0065677C" w:rsidRDefault="005C3434" w:rsidP="00CB05DA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$</w:t>
            </w:r>
            <w:r w:rsidR="00CB05DA"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,##0"/>
                  </w:textInput>
                </w:ffData>
              </w:fldChar>
            </w:r>
            <w:r w:rsidR="00CB05DA" w:rsidRPr="0065677C">
              <w:rPr>
                <w:b/>
                <w:sz w:val="15"/>
                <w:szCs w:val="15"/>
              </w:rPr>
              <w:instrText xml:space="preserve"> FORMTEXT </w:instrText>
            </w:r>
            <w:r w:rsidR="00CB05DA" w:rsidRPr="0065677C">
              <w:rPr>
                <w:b/>
                <w:sz w:val="15"/>
                <w:szCs w:val="15"/>
              </w:rPr>
            </w:r>
            <w:r w:rsidR="00CB05DA" w:rsidRPr="0065677C">
              <w:rPr>
                <w:b/>
                <w:sz w:val="15"/>
                <w:szCs w:val="15"/>
              </w:rPr>
              <w:fldChar w:fldCharType="separate"/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noProof/>
                <w:sz w:val="15"/>
                <w:szCs w:val="15"/>
              </w:rPr>
              <w:t> </w:t>
            </w:r>
            <w:r w:rsidR="00CB05DA"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641" w:type="pct"/>
            <w:gridSpan w:val="15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Actual Salary Rate (if PT or hourly)</w:t>
            </w:r>
            <w:r w:rsidRPr="0065677C">
              <w:rPr>
                <w:sz w:val="15"/>
                <w:szCs w:val="15"/>
              </w:rPr>
              <w:tab/>
            </w:r>
          </w:p>
          <w:p w:rsidR="005C3434" w:rsidRPr="0065677C" w:rsidRDefault="005C3434" w:rsidP="000C099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$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#,##0.00;($#,##0.00)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   </w:t>
            </w:r>
            <w:r w:rsidR="000C099C" w:rsidRPr="0065677C">
              <w:rPr>
                <w:sz w:val="15"/>
                <w:szCs w:val="15"/>
              </w:rPr>
              <w:t xml:space="preserve">   </w:t>
            </w:r>
            <w:r w:rsidRPr="0065677C">
              <w:rPr>
                <w:sz w:val="15"/>
                <w:szCs w:val="15"/>
              </w:rPr>
              <w:t xml:space="preserve">per  </w:t>
            </w:r>
            <w:r w:rsidRPr="0065677C">
              <w:rPr>
                <w:sz w:val="15"/>
                <w:szCs w:val="15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27"/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bookmarkEnd w:id="11"/>
            <w:r w:rsidRPr="0065677C">
              <w:rPr>
                <w:sz w:val="15"/>
                <w:szCs w:val="15"/>
              </w:rPr>
              <w:t xml:space="preserve"> Month  </w:t>
            </w:r>
            <w:r w:rsidRPr="0065677C">
              <w:rPr>
                <w:sz w:val="15"/>
                <w:szCs w:val="15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28"/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bookmarkEnd w:id="12"/>
            <w:r w:rsidRPr="0065677C">
              <w:rPr>
                <w:sz w:val="15"/>
                <w:szCs w:val="15"/>
              </w:rPr>
              <w:t xml:space="preserve"> Hour</w:t>
            </w:r>
          </w:p>
        </w:tc>
        <w:tc>
          <w:tcPr>
            <w:tcW w:w="971" w:type="pct"/>
            <w:gridSpan w:val="8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FT Monthly Salary Rate</w:t>
            </w:r>
          </w:p>
          <w:p w:rsidR="005C3434" w:rsidRPr="0065677C" w:rsidRDefault="005C3434" w:rsidP="0056544A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$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,##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443" w:type="pct"/>
            <w:gridSpan w:val="10"/>
            <w:shd w:val="clear" w:color="auto" w:fill="auto"/>
          </w:tcPr>
          <w:p w:rsidR="005C3434" w:rsidRPr="0065677C" w:rsidRDefault="005C3434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Actual Salary Rate (if PT or hourly)</w:t>
            </w:r>
            <w:r w:rsidRPr="0065677C">
              <w:rPr>
                <w:sz w:val="15"/>
                <w:szCs w:val="15"/>
              </w:rPr>
              <w:tab/>
            </w:r>
          </w:p>
          <w:p w:rsidR="005C3434" w:rsidRPr="0065677C" w:rsidRDefault="005C3434" w:rsidP="000C099C">
            <w:pPr>
              <w:spacing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$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#,##0.00;($#,##0.00)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="000C099C" w:rsidRPr="0065677C">
              <w:rPr>
                <w:b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   </w:t>
            </w:r>
            <w:r w:rsidR="000C099C" w:rsidRPr="0065677C">
              <w:rPr>
                <w:sz w:val="15"/>
                <w:szCs w:val="15"/>
              </w:rPr>
              <w:t xml:space="preserve">  </w:t>
            </w:r>
            <w:r w:rsidRPr="0065677C">
              <w:rPr>
                <w:sz w:val="15"/>
                <w:szCs w:val="15"/>
              </w:rPr>
              <w:t>per</w:t>
            </w:r>
            <w:r w:rsidR="000C099C" w:rsidRPr="0065677C">
              <w:rPr>
                <w:sz w:val="15"/>
                <w:szCs w:val="15"/>
              </w:rPr>
              <w:t xml:space="preserve"> </w:t>
            </w:r>
            <w:r w:rsidRPr="0065677C">
              <w:rPr>
                <w:sz w:val="15"/>
                <w:szCs w:val="15"/>
              </w:rPr>
              <w:t xml:space="preserve"> </w:t>
            </w:r>
            <w:r w:rsidRPr="0065677C">
              <w:rPr>
                <w:sz w:val="15"/>
                <w:szCs w:val="15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29"/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bookmarkEnd w:id="13"/>
            <w:r w:rsidRPr="0065677C">
              <w:rPr>
                <w:sz w:val="15"/>
                <w:szCs w:val="15"/>
              </w:rPr>
              <w:t xml:space="preserve"> Month  </w:t>
            </w:r>
            <w:r w:rsidRPr="0065677C">
              <w:rPr>
                <w:sz w:val="15"/>
                <w:szCs w:val="15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30"/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bookmarkEnd w:id="14"/>
            <w:r w:rsidRPr="0065677C">
              <w:rPr>
                <w:sz w:val="15"/>
                <w:szCs w:val="15"/>
              </w:rPr>
              <w:t xml:space="preserve"> Hour</w:t>
            </w:r>
          </w:p>
        </w:tc>
      </w:tr>
      <w:tr w:rsidR="005C3434" w:rsidRPr="00B47D8B" w:rsidTr="007C2BE2">
        <w:trPr>
          <w:trHeight w:hRule="exact" w:val="228"/>
        </w:trPr>
        <w:tc>
          <w:tcPr>
            <w:tcW w:w="5000" w:type="pct"/>
            <w:gridSpan w:val="39"/>
            <w:shd w:val="clear" w:color="auto" w:fill="auto"/>
          </w:tcPr>
          <w:p w:rsidR="005C3434" w:rsidRPr="00B47D8B" w:rsidRDefault="005C3434" w:rsidP="005E593A">
            <w:pPr>
              <w:spacing w:after="20"/>
              <w:rPr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>Recruitment Actions Only – Approved Salary Range:        From:</w:t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>$</w:t>
            </w:r>
            <w:r w:rsidR="0012160D" w:rsidRPr="00B47D8B">
              <w:rPr>
                <w:b/>
                <w:sz w:val="15"/>
                <w:szCs w:val="15"/>
              </w:rPr>
              <w:t xml:space="preserve"> </w:t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,##0"/>
                  </w:textInput>
                </w:ffData>
              </w:fldChar>
            </w:r>
            <w:r w:rsidR="005E593A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5E593A" w:rsidRPr="0065677C">
              <w:rPr>
                <w:b/>
                <w:sz w:val="15"/>
                <w:szCs w:val="15"/>
                <w:u w:val="single"/>
              </w:rPr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end"/>
            </w:r>
            <w:r w:rsidRPr="0065677C">
              <w:rPr>
                <w:b/>
                <w:sz w:val="15"/>
                <w:szCs w:val="15"/>
              </w:rPr>
              <w:tab/>
              <w:t>To:  $</w:t>
            </w:r>
            <w:r w:rsidR="0012160D" w:rsidRPr="0065677C">
              <w:rPr>
                <w:b/>
                <w:sz w:val="15"/>
                <w:szCs w:val="15"/>
              </w:rPr>
              <w:t xml:space="preserve"> </w:t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,##0"/>
                  </w:textInput>
                </w:ffData>
              </w:fldChar>
            </w:r>
            <w:r w:rsidR="005E593A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5E593A" w:rsidRPr="0065677C">
              <w:rPr>
                <w:b/>
                <w:sz w:val="15"/>
                <w:szCs w:val="15"/>
                <w:u w:val="single"/>
              </w:rPr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5E593A" w:rsidRPr="0065677C">
              <w:rPr>
                <w:b/>
                <w:sz w:val="15"/>
                <w:szCs w:val="15"/>
                <w:u w:val="single"/>
              </w:rPr>
              <w:fldChar w:fldCharType="end"/>
            </w:r>
          </w:p>
        </w:tc>
      </w:tr>
      <w:tr w:rsidR="00136368" w:rsidRPr="00B47D8B" w:rsidTr="00C606A4">
        <w:trPr>
          <w:trHeight w:val="414"/>
        </w:trPr>
        <w:tc>
          <w:tcPr>
            <w:tcW w:w="739" w:type="pct"/>
            <w:gridSpan w:val="4"/>
            <w:shd w:val="clear" w:color="auto" w:fill="auto"/>
          </w:tcPr>
          <w:p w:rsidR="00536C1B" w:rsidRPr="00B47D8B" w:rsidRDefault="00B418B3" w:rsidP="009E4F65">
            <w:pPr>
              <w:spacing w:before="20" w:after="20"/>
              <w:rPr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>Drug Testing</w:t>
            </w:r>
          </w:p>
        </w:tc>
        <w:tc>
          <w:tcPr>
            <w:tcW w:w="1244" w:type="pct"/>
            <w:gridSpan w:val="11"/>
            <w:shd w:val="clear" w:color="auto" w:fill="auto"/>
          </w:tcPr>
          <w:p w:rsidR="00B418B3" w:rsidRPr="00B47D8B" w:rsidRDefault="00B418B3" w:rsidP="00B418B3">
            <w:pPr>
              <w:spacing w:before="20" w:after="20"/>
              <w:rPr>
                <w:b/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 xml:space="preserve">CSU Vacation Transfer  </w:t>
            </w:r>
          </w:p>
          <w:p w:rsidR="00B418B3" w:rsidRPr="00B47D8B" w:rsidRDefault="00B418B3" w:rsidP="00B418B3">
            <w:pPr>
              <w:spacing w:before="20" w:after="20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 xml:space="preserve">(Employee Data Transfer </w:t>
            </w:r>
            <w:hyperlink r:id="rId13" w:history="1">
              <w:r w:rsidRPr="00925164">
                <w:rPr>
                  <w:rStyle w:val="Hyperlink"/>
                  <w:sz w:val="15"/>
                  <w:szCs w:val="15"/>
                </w:rPr>
                <w:t>612 Form</w:t>
              </w:r>
            </w:hyperlink>
            <w:r w:rsidRPr="00B47D8B">
              <w:rPr>
                <w:sz w:val="15"/>
                <w:szCs w:val="15"/>
              </w:rPr>
              <w:t>)</w:t>
            </w:r>
          </w:p>
          <w:p w:rsidR="00B418B3" w:rsidRPr="00B47D8B" w:rsidRDefault="00B418B3" w:rsidP="00151F84">
            <w:pPr>
              <w:spacing w:before="20" w:after="20"/>
              <w:rPr>
                <w:sz w:val="16"/>
                <w:szCs w:val="16"/>
              </w:rPr>
            </w:pPr>
            <w:r w:rsidRPr="00B47D8B">
              <w:rPr>
                <w:b/>
                <w:sz w:val="15"/>
                <w:szCs w:val="15"/>
              </w:rPr>
              <w:t># Hours:</w:t>
            </w:r>
            <w:r w:rsidRPr="00B47D8B">
              <w:rPr>
                <w:sz w:val="15"/>
                <w:szCs w:val="15"/>
              </w:rPr>
              <w:t xml:space="preserve"> </w:t>
            </w:r>
            <w:r w:rsidR="00151F84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Text3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15" w:name="Text34"/>
            <w:r w:rsidR="00151F84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151F84" w:rsidRPr="0065677C">
              <w:rPr>
                <w:b/>
                <w:sz w:val="15"/>
                <w:szCs w:val="15"/>
                <w:u w:val="single"/>
              </w:rPr>
            </w:r>
            <w:r w:rsidR="00151F84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151F84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151F84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151F84" w:rsidRPr="0065677C">
              <w:rPr>
                <w:b/>
                <w:sz w:val="15"/>
                <w:szCs w:val="15"/>
                <w:u w:val="single"/>
              </w:rPr>
              <w:fldChar w:fldCharType="end"/>
            </w:r>
            <w:bookmarkEnd w:id="15"/>
          </w:p>
        </w:tc>
        <w:tc>
          <w:tcPr>
            <w:tcW w:w="1485" w:type="pct"/>
            <w:gridSpan w:val="12"/>
            <w:shd w:val="clear" w:color="auto" w:fill="auto"/>
          </w:tcPr>
          <w:p w:rsidR="00536C1B" w:rsidRPr="00B47D8B" w:rsidRDefault="00536C1B" w:rsidP="00B11F8C">
            <w:pPr>
              <w:spacing w:before="20" w:after="20"/>
              <w:rPr>
                <w:b/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 xml:space="preserve">Recruitment Bonus: $ </w:t>
            </w:r>
            <w:r w:rsidR="00CB2609" w:rsidRPr="0065677C">
              <w:rPr>
                <w:b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="00CB2609" w:rsidRPr="0065677C">
              <w:rPr>
                <w:b/>
                <w:sz w:val="14"/>
                <w:szCs w:val="14"/>
                <w:u w:val="single"/>
              </w:rPr>
              <w:instrText xml:space="preserve"> FORMTEXT </w:instrText>
            </w:r>
            <w:r w:rsidR="00CB2609" w:rsidRPr="0065677C">
              <w:rPr>
                <w:b/>
                <w:sz w:val="14"/>
                <w:szCs w:val="14"/>
                <w:u w:val="single"/>
              </w:rPr>
            </w:r>
            <w:r w:rsidR="00CB2609" w:rsidRPr="0065677C">
              <w:rPr>
                <w:b/>
                <w:sz w:val="14"/>
                <w:szCs w:val="14"/>
                <w:u w:val="single"/>
              </w:rPr>
              <w:fldChar w:fldCharType="separate"/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EC31FA" w:rsidRPr="0065677C">
              <w:rPr>
                <w:b/>
                <w:sz w:val="14"/>
                <w:szCs w:val="14"/>
                <w:u w:val="single"/>
              </w:rPr>
              <w:t> </w:t>
            </w:r>
            <w:r w:rsidR="00CB2609" w:rsidRPr="0065677C">
              <w:rPr>
                <w:b/>
                <w:sz w:val="14"/>
                <w:szCs w:val="14"/>
                <w:u w:val="single"/>
              </w:rPr>
              <w:fldChar w:fldCharType="end"/>
            </w:r>
            <w:r w:rsidRPr="00B47D8B">
              <w:rPr>
                <w:b/>
                <w:sz w:val="15"/>
                <w:szCs w:val="15"/>
              </w:rPr>
              <w:t xml:space="preserve"> </w:t>
            </w:r>
          </w:p>
          <w:p w:rsidR="00536C1B" w:rsidRPr="00B47D8B" w:rsidRDefault="00EC02DD" w:rsidP="00B11F8C">
            <w:pPr>
              <w:spacing w:before="20" w:after="2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(MPP must be from non-general</w:t>
            </w:r>
            <w:r w:rsidR="00536C1B" w:rsidRPr="00B47D8B">
              <w:rPr>
                <w:sz w:val="15"/>
                <w:szCs w:val="15"/>
              </w:rPr>
              <w:t xml:space="preserve"> funds)  </w:t>
            </w:r>
          </w:p>
          <w:p w:rsidR="00536C1B" w:rsidRPr="00B47D8B" w:rsidRDefault="00536C1B" w:rsidP="000C099C">
            <w:pPr>
              <w:spacing w:before="40" w:after="20"/>
              <w:rPr>
                <w:sz w:val="16"/>
                <w:szCs w:val="16"/>
              </w:rPr>
            </w:pPr>
            <w:r w:rsidRPr="00B47D8B">
              <w:rPr>
                <w:b/>
                <w:sz w:val="15"/>
                <w:szCs w:val="15"/>
              </w:rPr>
              <w:t>Account Chartfield:</w:t>
            </w:r>
            <w:r w:rsidRPr="00B47D8B">
              <w:rPr>
                <w:sz w:val="15"/>
                <w:szCs w:val="15"/>
              </w:rPr>
              <w:t xml:space="preserve"> </w:t>
            </w:r>
            <w:r w:rsidR="000C099C" w:rsidRPr="0065677C">
              <w:rPr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 w:rsidR="000C099C" w:rsidRPr="0065677C">
              <w:rPr>
                <w:sz w:val="14"/>
                <w:szCs w:val="14"/>
              </w:rPr>
              <w:instrText xml:space="preserve"> FORMTEXT </w:instrText>
            </w:r>
            <w:r w:rsidR="000C099C" w:rsidRPr="0065677C">
              <w:rPr>
                <w:sz w:val="14"/>
                <w:szCs w:val="14"/>
              </w:rPr>
            </w:r>
            <w:r w:rsidR="000C099C" w:rsidRPr="0065677C">
              <w:rPr>
                <w:sz w:val="14"/>
                <w:szCs w:val="14"/>
              </w:rPr>
              <w:fldChar w:fldCharType="separate"/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sz w:val="14"/>
                <w:szCs w:val="14"/>
              </w:rPr>
              <w:fldChar w:fldCharType="end"/>
            </w:r>
          </w:p>
        </w:tc>
        <w:tc>
          <w:tcPr>
            <w:tcW w:w="1533" w:type="pct"/>
            <w:gridSpan w:val="12"/>
            <w:shd w:val="clear" w:color="auto" w:fill="auto"/>
          </w:tcPr>
          <w:p w:rsidR="00536C1B" w:rsidRPr="0065677C" w:rsidRDefault="00536C1B" w:rsidP="00536C1B">
            <w:pPr>
              <w:spacing w:before="20" w:after="20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677C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65677C">
              <w:rPr>
                <w:sz w:val="15"/>
                <w:szCs w:val="15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</w:t>
            </w:r>
            <w:r w:rsidRPr="0065677C">
              <w:rPr>
                <w:b/>
                <w:sz w:val="15"/>
                <w:szCs w:val="15"/>
              </w:rPr>
              <w:t xml:space="preserve"> MPP Supplemental Compensation</w:t>
            </w:r>
          </w:p>
          <w:p w:rsidR="00536C1B" w:rsidRPr="0065677C" w:rsidRDefault="00536C1B" w:rsidP="00536C1B">
            <w:pPr>
              <w:spacing w:before="20" w:after="20"/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 xml:space="preserve">(requires prior </w:t>
            </w:r>
            <w:r w:rsidR="000C7FFA" w:rsidRPr="0065677C">
              <w:rPr>
                <w:sz w:val="15"/>
                <w:szCs w:val="15"/>
              </w:rPr>
              <w:t xml:space="preserve">CO </w:t>
            </w:r>
            <w:r w:rsidRPr="0065677C">
              <w:rPr>
                <w:sz w:val="15"/>
                <w:szCs w:val="15"/>
              </w:rPr>
              <w:t>approval</w:t>
            </w:r>
            <w:r w:rsidR="000C7FFA" w:rsidRPr="0065677C">
              <w:rPr>
                <w:sz w:val="15"/>
                <w:szCs w:val="15"/>
              </w:rPr>
              <w:t xml:space="preserve"> via campus HR</w:t>
            </w:r>
            <w:r w:rsidRPr="0065677C">
              <w:rPr>
                <w:sz w:val="15"/>
                <w:szCs w:val="15"/>
              </w:rPr>
              <w:t>)</w:t>
            </w:r>
          </w:p>
          <w:p w:rsidR="00536C1B" w:rsidRPr="0065677C" w:rsidRDefault="000C7FFA" w:rsidP="000C099C">
            <w:pPr>
              <w:spacing w:before="20" w:after="20"/>
              <w:rPr>
                <w:sz w:val="16"/>
                <w:szCs w:val="16"/>
              </w:rPr>
            </w:pPr>
            <w:r w:rsidRPr="0065677C">
              <w:rPr>
                <w:b/>
                <w:sz w:val="15"/>
                <w:szCs w:val="15"/>
              </w:rPr>
              <w:t>Account Chartfield:</w:t>
            </w:r>
            <w:r w:rsidRPr="0065677C">
              <w:rPr>
                <w:sz w:val="15"/>
                <w:szCs w:val="15"/>
              </w:rPr>
              <w:t xml:space="preserve"> </w:t>
            </w:r>
            <w:r w:rsidR="000C099C" w:rsidRPr="0065677C">
              <w:rPr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 w:rsidR="000C099C" w:rsidRPr="0065677C">
              <w:rPr>
                <w:sz w:val="14"/>
                <w:szCs w:val="14"/>
              </w:rPr>
              <w:instrText xml:space="preserve"> FORMTEXT </w:instrText>
            </w:r>
            <w:r w:rsidR="000C099C" w:rsidRPr="0065677C">
              <w:rPr>
                <w:sz w:val="14"/>
                <w:szCs w:val="14"/>
              </w:rPr>
            </w:r>
            <w:r w:rsidR="000C099C" w:rsidRPr="0065677C">
              <w:rPr>
                <w:sz w:val="14"/>
                <w:szCs w:val="14"/>
              </w:rPr>
              <w:fldChar w:fldCharType="separate"/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noProof/>
                <w:sz w:val="14"/>
                <w:szCs w:val="14"/>
              </w:rPr>
              <w:t> </w:t>
            </w:r>
            <w:r w:rsidR="000C099C" w:rsidRPr="0065677C">
              <w:rPr>
                <w:sz w:val="14"/>
                <w:szCs w:val="14"/>
              </w:rPr>
              <w:fldChar w:fldCharType="end"/>
            </w:r>
          </w:p>
        </w:tc>
      </w:tr>
      <w:tr w:rsidR="00D70A83" w:rsidRPr="00B47D8B" w:rsidTr="00C606A4">
        <w:trPr>
          <w:trHeight w:val="332"/>
        </w:trPr>
        <w:tc>
          <w:tcPr>
            <w:tcW w:w="739" w:type="pct"/>
            <w:gridSpan w:val="4"/>
            <w:shd w:val="clear" w:color="auto" w:fill="auto"/>
          </w:tcPr>
          <w:p w:rsidR="00536C1B" w:rsidRPr="00B47D8B" w:rsidRDefault="00B418B3" w:rsidP="00B11F8C">
            <w:pPr>
              <w:spacing w:before="20" w:after="20"/>
              <w:rPr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>Fingerprinting</w:t>
            </w:r>
          </w:p>
        </w:tc>
        <w:tc>
          <w:tcPr>
            <w:tcW w:w="1244" w:type="pct"/>
            <w:gridSpan w:val="11"/>
            <w:shd w:val="clear" w:color="auto" w:fill="auto"/>
          </w:tcPr>
          <w:p w:rsidR="00B418B3" w:rsidRPr="00B47D8B" w:rsidRDefault="00B418B3" w:rsidP="00B418B3">
            <w:pPr>
              <w:spacing w:before="20" w:after="20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="003718B7">
              <w:rPr>
                <w:b/>
                <w:sz w:val="15"/>
                <w:szCs w:val="15"/>
              </w:rPr>
              <w:t>License(s)/C</w:t>
            </w:r>
            <w:r w:rsidRPr="00B47D8B">
              <w:rPr>
                <w:b/>
                <w:sz w:val="15"/>
                <w:szCs w:val="15"/>
              </w:rPr>
              <w:t>ertificate(s)</w:t>
            </w:r>
            <w:r w:rsidRPr="00B47D8B">
              <w:rPr>
                <w:sz w:val="15"/>
                <w:szCs w:val="15"/>
              </w:rPr>
              <w:t xml:space="preserve"> </w:t>
            </w:r>
          </w:p>
          <w:p w:rsidR="00B418B3" w:rsidRPr="00B47D8B" w:rsidRDefault="00B418B3" w:rsidP="00B418B3">
            <w:pPr>
              <w:spacing w:before="20" w:after="20"/>
              <w:rPr>
                <w:sz w:val="16"/>
                <w:szCs w:val="16"/>
              </w:rPr>
            </w:pPr>
            <w:r w:rsidRPr="00B47D8B">
              <w:rPr>
                <w:sz w:val="15"/>
                <w:szCs w:val="15"/>
              </w:rPr>
              <w:t>(if checked, submit copy with HR101)</w:t>
            </w:r>
          </w:p>
        </w:tc>
        <w:tc>
          <w:tcPr>
            <w:tcW w:w="1485" w:type="pct"/>
            <w:gridSpan w:val="12"/>
            <w:shd w:val="clear" w:color="auto" w:fill="auto"/>
          </w:tcPr>
          <w:p w:rsidR="00536C1B" w:rsidRPr="00B47D8B" w:rsidRDefault="00B418B3" w:rsidP="009018AE">
            <w:pPr>
              <w:spacing w:before="20" w:after="20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7D8B">
              <w:rPr>
                <w:sz w:val="15"/>
                <w:szCs w:val="15"/>
              </w:rPr>
              <w:instrText xml:space="preserve"> FORMCHECKBOX </w:instrText>
            </w:r>
            <w:r w:rsidR="00021B85">
              <w:rPr>
                <w:sz w:val="15"/>
                <w:szCs w:val="15"/>
              </w:rPr>
            </w:r>
            <w:r w:rsidR="00021B85">
              <w:rPr>
                <w:sz w:val="15"/>
                <w:szCs w:val="15"/>
              </w:rPr>
              <w:fldChar w:fldCharType="separate"/>
            </w:r>
            <w:r w:rsidRPr="00B47D8B">
              <w:rPr>
                <w:sz w:val="15"/>
                <w:szCs w:val="15"/>
              </w:rPr>
              <w:fldChar w:fldCharType="end"/>
            </w:r>
            <w:r w:rsidRPr="00B47D8B">
              <w:rPr>
                <w:sz w:val="15"/>
                <w:szCs w:val="15"/>
              </w:rPr>
              <w:t xml:space="preserve">  </w:t>
            </w:r>
            <w:r w:rsidRPr="00B47D8B">
              <w:rPr>
                <w:b/>
                <w:sz w:val="15"/>
                <w:szCs w:val="15"/>
              </w:rPr>
              <w:t xml:space="preserve">Reimbursed Moving Expenses:  </w:t>
            </w:r>
            <w:r w:rsidRPr="00B47D8B">
              <w:rPr>
                <w:sz w:val="15"/>
                <w:szCs w:val="15"/>
              </w:rPr>
              <w:t xml:space="preserve">Maximum amount authorized: </w:t>
            </w:r>
            <w:r w:rsidRPr="00B47D8B">
              <w:rPr>
                <w:b/>
                <w:sz w:val="15"/>
                <w:szCs w:val="15"/>
              </w:rPr>
              <w:t xml:space="preserve"> $ </w:t>
            </w:r>
            <w:r w:rsidR="00CB2609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="00CB2609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CB2609" w:rsidRPr="0065677C">
              <w:rPr>
                <w:b/>
                <w:sz w:val="15"/>
                <w:szCs w:val="15"/>
                <w:u w:val="single"/>
              </w:rPr>
            </w:r>
            <w:r w:rsidR="00CB2609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9018AE" w:rsidRPr="0065677C">
              <w:rPr>
                <w:b/>
                <w:sz w:val="15"/>
                <w:szCs w:val="15"/>
                <w:u w:val="single"/>
              </w:rPr>
              <w:t> </w:t>
            </w:r>
            <w:r w:rsidR="00CB2609" w:rsidRPr="0065677C">
              <w:rPr>
                <w:b/>
                <w:sz w:val="15"/>
                <w:szCs w:val="15"/>
                <w:u w:val="single"/>
              </w:rPr>
              <w:fldChar w:fldCharType="end"/>
            </w:r>
          </w:p>
        </w:tc>
        <w:tc>
          <w:tcPr>
            <w:tcW w:w="347" w:type="pct"/>
            <w:gridSpan w:val="4"/>
            <w:shd w:val="clear" w:color="auto" w:fill="auto"/>
          </w:tcPr>
          <w:p w:rsidR="00DE5FA4" w:rsidRPr="0065677C" w:rsidRDefault="00536C1B" w:rsidP="00B11F8C">
            <w:pPr>
              <w:spacing w:before="20"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 xml:space="preserve">Car: </w:t>
            </w:r>
          </w:p>
          <w:p w:rsidR="00536C1B" w:rsidRPr="0065677C" w:rsidRDefault="00536C1B" w:rsidP="009018AE">
            <w:pPr>
              <w:spacing w:before="20" w:after="20"/>
              <w:rPr>
                <w:sz w:val="16"/>
                <w:szCs w:val="16"/>
              </w:rPr>
            </w:pPr>
            <w:r w:rsidRPr="0065677C">
              <w:rPr>
                <w:b/>
                <w:sz w:val="15"/>
                <w:szCs w:val="15"/>
              </w:rPr>
              <w:t xml:space="preserve">$ </w:t>
            </w:r>
            <w:r w:rsidR="00CB05DA" w:rsidRPr="0065677C">
              <w:rPr>
                <w:b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#,##0"/>
                  </w:textInput>
                </w:ffData>
              </w:fldChar>
            </w:r>
            <w:r w:rsidR="00CB05DA" w:rsidRPr="0065677C">
              <w:rPr>
                <w:b/>
                <w:sz w:val="14"/>
                <w:szCs w:val="14"/>
                <w:u w:val="single"/>
              </w:rPr>
              <w:instrText xml:space="preserve"> FORMTEXT </w:instrText>
            </w:r>
            <w:r w:rsidR="00CB05DA" w:rsidRPr="0065677C">
              <w:rPr>
                <w:b/>
                <w:sz w:val="14"/>
                <w:szCs w:val="14"/>
                <w:u w:val="single"/>
              </w:rPr>
            </w:r>
            <w:r w:rsidR="00CB05DA" w:rsidRPr="0065677C">
              <w:rPr>
                <w:b/>
                <w:sz w:val="14"/>
                <w:szCs w:val="14"/>
                <w:u w:val="single"/>
              </w:rPr>
              <w:fldChar w:fldCharType="separate"/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CB05DA" w:rsidRPr="0065677C">
              <w:rPr>
                <w:b/>
                <w:sz w:val="14"/>
                <w:szCs w:val="14"/>
                <w:u w:val="single"/>
              </w:rPr>
              <w:fldChar w:fldCharType="end"/>
            </w:r>
            <w:r w:rsidRPr="0065677C">
              <w:rPr>
                <w:sz w:val="15"/>
                <w:szCs w:val="15"/>
              </w:rPr>
              <w:t xml:space="preserve">        </w:t>
            </w:r>
          </w:p>
        </w:tc>
        <w:tc>
          <w:tcPr>
            <w:tcW w:w="663" w:type="pct"/>
            <w:gridSpan w:val="6"/>
            <w:shd w:val="clear" w:color="auto" w:fill="auto"/>
          </w:tcPr>
          <w:p w:rsidR="00536C1B" w:rsidRPr="0065677C" w:rsidRDefault="00536C1B" w:rsidP="009E4F65">
            <w:pPr>
              <w:spacing w:before="20" w:after="20"/>
              <w:rPr>
                <w:b/>
                <w:sz w:val="15"/>
                <w:szCs w:val="15"/>
                <w:u w:val="single"/>
              </w:rPr>
            </w:pPr>
            <w:r w:rsidRPr="0065677C">
              <w:rPr>
                <w:b/>
                <w:sz w:val="15"/>
                <w:szCs w:val="15"/>
              </w:rPr>
              <w:t>Hous</w:t>
            </w:r>
            <w:r w:rsidR="000C7FFA" w:rsidRPr="0065677C">
              <w:rPr>
                <w:b/>
                <w:sz w:val="15"/>
                <w:szCs w:val="15"/>
              </w:rPr>
              <w:t>ing</w:t>
            </w:r>
            <w:r w:rsidRPr="0065677C">
              <w:rPr>
                <w:b/>
                <w:sz w:val="15"/>
                <w:szCs w:val="15"/>
              </w:rPr>
              <w:t>:</w:t>
            </w:r>
            <w:r w:rsidRPr="0065677C">
              <w:rPr>
                <w:sz w:val="15"/>
                <w:szCs w:val="15"/>
              </w:rPr>
              <w:t xml:space="preserve"> </w:t>
            </w:r>
            <w:r w:rsidRPr="0065677C">
              <w:rPr>
                <w:b/>
                <w:sz w:val="15"/>
                <w:szCs w:val="15"/>
              </w:rPr>
              <w:t>$</w:t>
            </w:r>
            <w:r w:rsidR="009F28F5" w:rsidRPr="0065677C">
              <w:rPr>
                <w:b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="009F28F5" w:rsidRPr="0065677C">
              <w:rPr>
                <w:b/>
                <w:sz w:val="14"/>
                <w:szCs w:val="14"/>
                <w:u w:val="single"/>
              </w:rPr>
              <w:instrText xml:space="preserve"> FORMTEXT </w:instrText>
            </w:r>
            <w:r w:rsidR="009F28F5" w:rsidRPr="0065677C">
              <w:rPr>
                <w:b/>
                <w:sz w:val="14"/>
                <w:szCs w:val="14"/>
                <w:u w:val="single"/>
              </w:rPr>
            </w:r>
            <w:r w:rsidR="009F28F5" w:rsidRPr="0065677C">
              <w:rPr>
                <w:b/>
                <w:sz w:val="14"/>
                <w:szCs w:val="14"/>
                <w:u w:val="single"/>
              </w:rPr>
              <w:fldChar w:fldCharType="separate"/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018AE" w:rsidRPr="0065677C">
              <w:rPr>
                <w:b/>
                <w:sz w:val="14"/>
                <w:szCs w:val="14"/>
                <w:u w:val="single"/>
              </w:rPr>
              <w:t> </w:t>
            </w:r>
            <w:r w:rsidR="009F28F5" w:rsidRPr="0065677C">
              <w:rPr>
                <w:b/>
                <w:sz w:val="14"/>
                <w:szCs w:val="14"/>
                <w:u w:val="single"/>
              </w:rPr>
              <w:fldChar w:fldCharType="end"/>
            </w:r>
          </w:p>
          <w:p w:rsidR="000C7FFA" w:rsidRPr="0065677C" w:rsidRDefault="000C7FFA" w:rsidP="00DE7833">
            <w:pPr>
              <w:spacing w:before="20" w:after="20"/>
              <w:rPr>
                <w:sz w:val="14"/>
                <w:szCs w:val="14"/>
              </w:rPr>
            </w:pPr>
            <w:r w:rsidRPr="0065677C">
              <w:rPr>
                <w:b/>
                <w:sz w:val="15"/>
                <w:szCs w:val="15"/>
              </w:rPr>
              <w:t># Months:</w:t>
            </w:r>
            <w:r w:rsidRPr="0065677C">
              <w:rPr>
                <w:sz w:val="15"/>
                <w:szCs w:val="15"/>
              </w:rPr>
              <w:t xml:space="preserve"> </w:t>
            </w:r>
            <w:r w:rsidR="00DE7833" w:rsidRPr="0065677C">
              <w:rPr>
                <w:b/>
                <w:sz w:val="15"/>
                <w:szCs w:val="15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DE7833" w:rsidRPr="0065677C">
              <w:rPr>
                <w:b/>
                <w:sz w:val="15"/>
                <w:szCs w:val="15"/>
                <w:u w:val="single"/>
              </w:rPr>
              <w:instrText xml:space="preserve"> FORMTEXT </w:instrText>
            </w:r>
            <w:r w:rsidR="00DE7833" w:rsidRPr="0065677C">
              <w:rPr>
                <w:b/>
                <w:sz w:val="15"/>
                <w:szCs w:val="15"/>
                <w:u w:val="single"/>
              </w:rPr>
            </w:r>
            <w:r w:rsidR="00DE7833" w:rsidRPr="0065677C">
              <w:rPr>
                <w:b/>
                <w:sz w:val="15"/>
                <w:szCs w:val="15"/>
                <w:u w:val="single"/>
              </w:rPr>
              <w:fldChar w:fldCharType="separate"/>
            </w:r>
            <w:r w:rsidR="00DE7833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DE7833" w:rsidRPr="0065677C">
              <w:rPr>
                <w:b/>
                <w:noProof/>
                <w:sz w:val="15"/>
                <w:szCs w:val="15"/>
                <w:u w:val="single"/>
              </w:rPr>
              <w:t> </w:t>
            </w:r>
            <w:r w:rsidR="00DE7833" w:rsidRPr="0065677C">
              <w:rPr>
                <w:b/>
                <w:sz w:val="15"/>
                <w:szCs w:val="15"/>
                <w:u w:val="single"/>
              </w:rPr>
              <w:fldChar w:fldCharType="end"/>
            </w:r>
          </w:p>
        </w:tc>
        <w:tc>
          <w:tcPr>
            <w:tcW w:w="524" w:type="pct"/>
            <w:gridSpan w:val="2"/>
            <w:shd w:val="clear" w:color="auto" w:fill="auto"/>
          </w:tcPr>
          <w:p w:rsidR="00623C91" w:rsidRPr="0065677C" w:rsidRDefault="00DE5FA4" w:rsidP="00151F84">
            <w:pPr>
              <w:spacing w:before="20" w:after="20"/>
              <w:rPr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Other:</w:t>
            </w:r>
            <w:r w:rsidRPr="0065677C">
              <w:rPr>
                <w:sz w:val="15"/>
                <w:szCs w:val="15"/>
              </w:rPr>
              <w:t xml:space="preserve"> </w:t>
            </w:r>
            <w:r w:rsidR="009F28F5" w:rsidRPr="0065677C">
              <w:rPr>
                <w:sz w:val="14"/>
                <w:szCs w:val="14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16" w:name="Text36"/>
            <w:r w:rsidR="009F28F5" w:rsidRPr="0065677C">
              <w:rPr>
                <w:sz w:val="14"/>
                <w:szCs w:val="14"/>
              </w:rPr>
              <w:instrText xml:space="preserve"> FORMTEXT </w:instrText>
            </w:r>
            <w:r w:rsidR="009F28F5" w:rsidRPr="0065677C">
              <w:rPr>
                <w:sz w:val="14"/>
                <w:szCs w:val="14"/>
              </w:rPr>
            </w:r>
            <w:r w:rsidR="009F28F5" w:rsidRPr="0065677C">
              <w:rPr>
                <w:sz w:val="14"/>
                <w:szCs w:val="14"/>
              </w:rPr>
              <w:fldChar w:fldCharType="separate"/>
            </w:r>
            <w:r w:rsidR="009018AE" w:rsidRPr="0065677C">
              <w:rPr>
                <w:sz w:val="14"/>
                <w:szCs w:val="14"/>
              </w:rPr>
              <w:t> </w:t>
            </w:r>
            <w:r w:rsidR="009018AE" w:rsidRPr="0065677C">
              <w:rPr>
                <w:sz w:val="14"/>
                <w:szCs w:val="14"/>
              </w:rPr>
              <w:t> </w:t>
            </w:r>
            <w:r w:rsidR="009018AE" w:rsidRPr="0065677C">
              <w:rPr>
                <w:sz w:val="14"/>
                <w:szCs w:val="14"/>
              </w:rPr>
              <w:t> </w:t>
            </w:r>
            <w:r w:rsidR="009018AE" w:rsidRPr="0065677C">
              <w:rPr>
                <w:sz w:val="14"/>
                <w:szCs w:val="14"/>
              </w:rPr>
              <w:t> </w:t>
            </w:r>
            <w:r w:rsidR="009018AE" w:rsidRPr="0065677C">
              <w:rPr>
                <w:sz w:val="14"/>
                <w:szCs w:val="14"/>
              </w:rPr>
              <w:t> </w:t>
            </w:r>
            <w:r w:rsidR="009F28F5" w:rsidRPr="0065677C">
              <w:rPr>
                <w:sz w:val="14"/>
                <w:szCs w:val="14"/>
              </w:rPr>
              <w:fldChar w:fldCharType="end"/>
            </w:r>
            <w:bookmarkEnd w:id="16"/>
          </w:p>
          <w:p w:rsidR="00536C1B" w:rsidRPr="0065677C" w:rsidRDefault="00DE5FA4" w:rsidP="00DE7833">
            <w:pPr>
              <w:spacing w:before="20" w:after="20"/>
              <w:rPr>
                <w:sz w:val="16"/>
                <w:szCs w:val="16"/>
              </w:rPr>
            </w:pPr>
            <w:r w:rsidRPr="0065677C">
              <w:rPr>
                <w:b/>
                <w:sz w:val="15"/>
                <w:szCs w:val="15"/>
              </w:rPr>
              <w:t>$</w:t>
            </w:r>
            <w:r w:rsidR="00DE7833" w:rsidRPr="0065677C">
              <w:rPr>
                <w:b/>
                <w:sz w:val="14"/>
                <w:szCs w:val="1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="00DE7833" w:rsidRPr="0065677C">
              <w:rPr>
                <w:b/>
                <w:sz w:val="14"/>
                <w:szCs w:val="14"/>
                <w:u w:val="single"/>
              </w:rPr>
              <w:instrText xml:space="preserve"> FORMTEXT </w:instrText>
            </w:r>
            <w:r w:rsidR="00DE7833" w:rsidRPr="0065677C">
              <w:rPr>
                <w:b/>
                <w:sz w:val="14"/>
                <w:szCs w:val="14"/>
                <w:u w:val="single"/>
              </w:rPr>
            </w:r>
            <w:r w:rsidR="00DE7833" w:rsidRPr="0065677C">
              <w:rPr>
                <w:b/>
                <w:sz w:val="14"/>
                <w:szCs w:val="14"/>
                <w:u w:val="single"/>
              </w:rPr>
              <w:fldChar w:fldCharType="separate"/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noProof/>
                <w:sz w:val="14"/>
                <w:szCs w:val="14"/>
                <w:u w:val="single"/>
              </w:rPr>
              <w:t> </w:t>
            </w:r>
            <w:r w:rsidR="00DE7833" w:rsidRPr="0065677C">
              <w:rPr>
                <w:b/>
                <w:sz w:val="14"/>
                <w:szCs w:val="14"/>
                <w:u w:val="single"/>
              </w:rPr>
              <w:fldChar w:fldCharType="end"/>
            </w:r>
          </w:p>
        </w:tc>
      </w:tr>
      <w:tr w:rsidR="00536C1B" w:rsidRPr="00B47D8B" w:rsidTr="007C2BE2">
        <w:trPr>
          <w:trHeight w:val="20"/>
        </w:trPr>
        <w:tc>
          <w:tcPr>
            <w:tcW w:w="5000" w:type="pct"/>
            <w:gridSpan w:val="39"/>
            <w:shd w:val="clear" w:color="auto" w:fill="D9D9D9" w:themeFill="background1" w:themeFillShade="D9"/>
          </w:tcPr>
          <w:p w:rsidR="00536C1B" w:rsidRPr="00B47D8B" w:rsidRDefault="00536C1B" w:rsidP="00354E9A">
            <w:pPr>
              <w:jc w:val="center"/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SIGNATURES/APPROVALS</w:t>
            </w:r>
          </w:p>
        </w:tc>
      </w:tr>
      <w:tr w:rsidR="00136368" w:rsidRPr="00B47D8B" w:rsidTr="00C606A4">
        <w:trPr>
          <w:trHeight w:hRule="exact" w:val="277"/>
        </w:trPr>
        <w:tc>
          <w:tcPr>
            <w:tcW w:w="1321" w:type="pct"/>
            <w:gridSpan w:val="10"/>
            <w:shd w:val="clear" w:color="auto" w:fill="auto"/>
          </w:tcPr>
          <w:p w:rsidR="00472403" w:rsidRPr="0065677C" w:rsidRDefault="00472403" w:rsidP="00EA4071">
            <w:pPr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HR101 Completed by</w:t>
            </w:r>
          </w:p>
          <w:p w:rsidR="00472403" w:rsidRPr="0065677C" w:rsidRDefault="00472403" w:rsidP="00EA4071">
            <w:pPr>
              <w:rPr>
                <w:b/>
                <w:sz w:val="15"/>
                <w:szCs w:val="15"/>
              </w:rPr>
            </w:pPr>
          </w:p>
        </w:tc>
        <w:tc>
          <w:tcPr>
            <w:tcW w:w="2236" w:type="pct"/>
            <w:gridSpan w:val="19"/>
            <w:tcBorders>
              <w:bottom w:val="single" w:sz="6" w:space="0" w:color="auto"/>
            </w:tcBorders>
            <w:shd w:val="clear" w:color="auto" w:fill="auto"/>
          </w:tcPr>
          <w:p w:rsidR="00472403" w:rsidRPr="0065677C" w:rsidRDefault="00472403" w:rsidP="00606436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5"/>
                <w:szCs w:val="15"/>
              </w:rPr>
              <w:t xml:space="preserve">Name  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982" w:type="pct"/>
            <w:gridSpan w:val="9"/>
            <w:tcBorders>
              <w:bottom w:val="single" w:sz="6" w:space="0" w:color="auto"/>
              <w:right w:val="nil"/>
            </w:tcBorders>
            <w:shd w:val="clear" w:color="auto" w:fill="auto"/>
          </w:tcPr>
          <w:p w:rsidR="00472403" w:rsidRPr="0065677C" w:rsidRDefault="00472403" w:rsidP="00606436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5"/>
                <w:szCs w:val="15"/>
              </w:rPr>
              <w:t>Ext:  6-</w:t>
            </w: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462" w:type="pct"/>
            <w:tcBorders>
              <w:left w:val="nil"/>
              <w:bottom w:val="single" w:sz="6" w:space="0" w:color="auto"/>
            </w:tcBorders>
            <w:shd w:val="clear" w:color="auto" w:fill="auto"/>
          </w:tcPr>
          <w:p w:rsidR="00472403" w:rsidRPr="0065677C" w:rsidRDefault="00472403" w:rsidP="00BA1F0C">
            <w:pPr>
              <w:spacing w:after="20"/>
              <w:rPr>
                <w:b/>
                <w:sz w:val="14"/>
                <w:szCs w:val="14"/>
              </w:rPr>
            </w:pPr>
          </w:p>
        </w:tc>
      </w:tr>
      <w:tr w:rsidR="00136368" w:rsidRPr="00B47D8B" w:rsidTr="00C606A4">
        <w:trPr>
          <w:trHeight w:hRule="exact" w:val="509"/>
        </w:trPr>
        <w:tc>
          <w:tcPr>
            <w:tcW w:w="1321" w:type="pct"/>
            <w:gridSpan w:val="10"/>
            <w:shd w:val="clear" w:color="auto" w:fill="auto"/>
          </w:tcPr>
          <w:p w:rsidR="000C7FFA" w:rsidRPr="0065677C" w:rsidRDefault="00536C1B" w:rsidP="00557B94">
            <w:pPr>
              <w:spacing w:before="6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 xml:space="preserve">Budget Specialist </w:t>
            </w:r>
          </w:p>
          <w:p w:rsidR="00536C1B" w:rsidRPr="0065677C" w:rsidRDefault="00536C1B" w:rsidP="00557B94">
            <w:pPr>
              <w:spacing w:before="60"/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(</w:t>
            </w:r>
            <w:r w:rsidR="000C7FFA" w:rsidRPr="0065677C">
              <w:rPr>
                <w:sz w:val="15"/>
                <w:szCs w:val="15"/>
              </w:rPr>
              <w:t>C</w:t>
            </w:r>
            <w:r w:rsidRPr="0065677C">
              <w:rPr>
                <w:sz w:val="15"/>
                <w:szCs w:val="15"/>
              </w:rPr>
              <w:t>ertifie</w:t>
            </w:r>
            <w:r w:rsidR="000C7FFA" w:rsidRPr="0065677C">
              <w:rPr>
                <w:sz w:val="15"/>
                <w:szCs w:val="15"/>
              </w:rPr>
              <w:t>d</w:t>
            </w:r>
            <w:r w:rsidRPr="0065677C">
              <w:rPr>
                <w:sz w:val="15"/>
                <w:szCs w:val="15"/>
              </w:rPr>
              <w:t xml:space="preserve"> sufficient funds are available)</w:t>
            </w:r>
          </w:p>
          <w:p w:rsidR="00536C1B" w:rsidRPr="0065677C" w:rsidRDefault="00536C1B" w:rsidP="00557B94">
            <w:pPr>
              <w:rPr>
                <w:sz w:val="15"/>
                <w:szCs w:val="15"/>
              </w:rPr>
            </w:pPr>
          </w:p>
        </w:tc>
        <w:tc>
          <w:tcPr>
            <w:tcW w:w="967" w:type="pct"/>
            <w:gridSpan w:val="7"/>
            <w:tcBorders>
              <w:right w:val="nil"/>
            </w:tcBorders>
            <w:shd w:val="clear" w:color="auto" w:fill="auto"/>
          </w:tcPr>
          <w:p w:rsidR="000C7FFA" w:rsidRPr="0065677C" w:rsidRDefault="00536C1B" w:rsidP="002C554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Name</w:t>
            </w:r>
            <w:r w:rsidR="002C5548" w:rsidRPr="0065677C">
              <w:rPr>
                <w:b/>
                <w:sz w:val="15"/>
                <w:szCs w:val="15"/>
              </w:rPr>
              <w:t xml:space="preserve">  </w:t>
            </w:r>
          </w:p>
          <w:p w:rsidR="00536C1B" w:rsidRPr="0065677C" w:rsidRDefault="00EA1336" w:rsidP="002C554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  <w:format w:val="FIRST CAPITAL"/>
                  </w:textInput>
                </w:ffData>
              </w:fldChar>
            </w:r>
            <w:r w:rsidRPr="0065677C">
              <w:rPr>
                <w:b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sz w:val="15"/>
                <w:szCs w:val="15"/>
              </w:rPr>
            </w:r>
            <w:r w:rsidRPr="0065677C">
              <w:rPr>
                <w:b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sz w:val="15"/>
                <w:szCs w:val="15"/>
              </w:rPr>
              <w:fldChar w:fldCharType="end"/>
            </w:r>
          </w:p>
        </w:tc>
        <w:tc>
          <w:tcPr>
            <w:tcW w:w="1268" w:type="pct"/>
            <w:gridSpan w:val="12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BA1F0C">
            <w:pPr>
              <w:spacing w:after="20"/>
              <w:rPr>
                <w:b/>
                <w:sz w:val="14"/>
                <w:szCs w:val="14"/>
              </w:rPr>
            </w:pPr>
          </w:p>
        </w:tc>
        <w:tc>
          <w:tcPr>
            <w:tcW w:w="982" w:type="pct"/>
            <w:gridSpan w:val="9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BA1F0C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Signature</w:t>
            </w:r>
          </w:p>
        </w:tc>
        <w:tc>
          <w:tcPr>
            <w:tcW w:w="462" w:type="pct"/>
            <w:tcBorders>
              <w:left w:val="nil"/>
            </w:tcBorders>
            <w:shd w:val="clear" w:color="auto" w:fill="auto"/>
          </w:tcPr>
          <w:p w:rsidR="00536C1B" w:rsidRPr="0065677C" w:rsidRDefault="00536C1B" w:rsidP="00BA1F0C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Date</w:t>
            </w:r>
          </w:p>
          <w:p w:rsidR="00536C1B" w:rsidRPr="0065677C" w:rsidRDefault="00DE7833" w:rsidP="00BA1F0C">
            <w:pPr>
              <w:spacing w:before="40"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sz w:val="14"/>
                <w:szCs w:val="14"/>
              </w:rPr>
            </w:r>
            <w:r w:rsidRPr="0065677C">
              <w:rPr>
                <w:b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sz w:val="14"/>
                <w:szCs w:val="14"/>
              </w:rPr>
              <w:fldChar w:fldCharType="end"/>
            </w:r>
          </w:p>
          <w:p w:rsidR="00536C1B" w:rsidRPr="0065677C" w:rsidRDefault="00536C1B" w:rsidP="00BA1F0C">
            <w:pPr>
              <w:spacing w:before="80" w:after="20"/>
              <w:rPr>
                <w:b/>
                <w:sz w:val="14"/>
                <w:szCs w:val="14"/>
              </w:rPr>
            </w:pPr>
          </w:p>
        </w:tc>
      </w:tr>
      <w:tr w:rsidR="00136368" w:rsidRPr="00B47D8B" w:rsidTr="00C606A4">
        <w:trPr>
          <w:trHeight w:hRule="exact" w:val="428"/>
        </w:trPr>
        <w:tc>
          <w:tcPr>
            <w:tcW w:w="1321" w:type="pct"/>
            <w:gridSpan w:val="10"/>
            <w:shd w:val="clear" w:color="auto" w:fill="auto"/>
          </w:tcPr>
          <w:p w:rsidR="00536C1B" w:rsidRPr="0065677C" w:rsidRDefault="00536C1B" w:rsidP="00A36AB8">
            <w:pPr>
              <w:spacing w:before="6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 xml:space="preserve">Head of Department </w:t>
            </w:r>
          </w:p>
          <w:p w:rsidR="00536C1B" w:rsidRPr="0065677C" w:rsidRDefault="00536C1B" w:rsidP="00A36AB8">
            <w:pPr>
              <w:rPr>
                <w:b/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(Director, Dept Head/Chair)</w:t>
            </w:r>
          </w:p>
        </w:tc>
        <w:tc>
          <w:tcPr>
            <w:tcW w:w="967" w:type="pct"/>
            <w:gridSpan w:val="7"/>
            <w:tcBorders>
              <w:right w:val="nil"/>
            </w:tcBorders>
            <w:shd w:val="clear" w:color="auto" w:fill="auto"/>
          </w:tcPr>
          <w:p w:rsidR="000C7FFA" w:rsidRPr="0065677C" w:rsidRDefault="00536C1B" w:rsidP="002C554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Name</w:t>
            </w:r>
            <w:r w:rsidR="002C5548" w:rsidRPr="0065677C">
              <w:rPr>
                <w:b/>
                <w:sz w:val="15"/>
                <w:szCs w:val="15"/>
              </w:rPr>
              <w:t xml:space="preserve">  </w:t>
            </w:r>
          </w:p>
          <w:p w:rsidR="00536C1B" w:rsidRPr="0065677C" w:rsidRDefault="00EA1336" w:rsidP="002C5548">
            <w:pPr>
              <w:spacing w:after="20"/>
              <w:rPr>
                <w:b/>
                <w:noProof/>
                <w:sz w:val="15"/>
                <w:szCs w:val="15"/>
              </w:rPr>
            </w:pPr>
            <w:r w:rsidRPr="0065677C">
              <w:rPr>
                <w:b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noProof/>
                <w:sz w:val="15"/>
                <w:szCs w:val="15"/>
              </w:rPr>
            </w:r>
            <w:r w:rsidRPr="0065677C">
              <w:rPr>
                <w:b/>
                <w:noProof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fldChar w:fldCharType="end"/>
            </w:r>
            <w:r w:rsidR="00CB2609" w:rsidRPr="0065677C">
              <w:rPr>
                <w:b/>
                <w:noProof/>
                <w:sz w:val="15"/>
                <w:szCs w:val="15"/>
              </w:rPr>
              <w:t xml:space="preserve"> </w:t>
            </w:r>
          </w:p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</w:p>
        </w:tc>
        <w:tc>
          <w:tcPr>
            <w:tcW w:w="1268" w:type="pct"/>
            <w:gridSpan w:val="12"/>
            <w:tcBorders>
              <w:left w:val="nil"/>
              <w:right w:val="nil"/>
            </w:tcBorders>
            <w:shd w:val="clear" w:color="auto" w:fill="auto"/>
          </w:tcPr>
          <w:p w:rsidR="000C7FFA" w:rsidRPr="0065677C" w:rsidRDefault="00536C1B" w:rsidP="002C554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 xml:space="preserve">Title </w:t>
            </w:r>
            <w:r w:rsidR="002C5548" w:rsidRPr="0065677C">
              <w:rPr>
                <w:b/>
                <w:sz w:val="14"/>
                <w:szCs w:val="14"/>
              </w:rPr>
              <w:t xml:space="preserve"> </w:t>
            </w:r>
          </w:p>
          <w:p w:rsidR="00536C1B" w:rsidRPr="0065677C" w:rsidRDefault="00EA1336" w:rsidP="002C5548">
            <w:pPr>
              <w:spacing w:after="20"/>
              <w:rPr>
                <w:b/>
                <w:noProof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</w:p>
        </w:tc>
        <w:tc>
          <w:tcPr>
            <w:tcW w:w="982" w:type="pct"/>
            <w:gridSpan w:val="9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Signature</w:t>
            </w:r>
          </w:p>
        </w:tc>
        <w:tc>
          <w:tcPr>
            <w:tcW w:w="462" w:type="pct"/>
            <w:tcBorders>
              <w:lef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Date</w:t>
            </w:r>
          </w:p>
          <w:p w:rsidR="00536C1B" w:rsidRPr="0065677C" w:rsidRDefault="00DE7833" w:rsidP="00A36AB8">
            <w:pPr>
              <w:spacing w:before="40"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</w:tc>
      </w:tr>
      <w:tr w:rsidR="00136368" w:rsidRPr="00B47D8B" w:rsidTr="00C606A4">
        <w:trPr>
          <w:trHeight w:hRule="exact" w:val="428"/>
        </w:trPr>
        <w:tc>
          <w:tcPr>
            <w:tcW w:w="1321" w:type="pct"/>
            <w:gridSpan w:val="10"/>
            <w:shd w:val="clear" w:color="auto" w:fill="auto"/>
          </w:tcPr>
          <w:p w:rsidR="00536C1B" w:rsidRPr="0065677C" w:rsidRDefault="00536C1B" w:rsidP="00557B94">
            <w:pPr>
              <w:spacing w:before="6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Dean/Division Head</w:t>
            </w:r>
          </w:p>
        </w:tc>
        <w:tc>
          <w:tcPr>
            <w:tcW w:w="967" w:type="pct"/>
            <w:gridSpan w:val="7"/>
            <w:tcBorders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Name</w:t>
            </w:r>
          </w:p>
          <w:p w:rsidR="00536C1B" w:rsidRPr="0065677C" w:rsidRDefault="00EA1336" w:rsidP="00A36AB8">
            <w:pPr>
              <w:spacing w:before="40" w:after="20"/>
              <w:rPr>
                <w:b/>
                <w:noProof/>
                <w:sz w:val="15"/>
                <w:szCs w:val="15"/>
              </w:rPr>
            </w:pPr>
            <w:r w:rsidRPr="0065677C">
              <w:rPr>
                <w:b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noProof/>
                <w:sz w:val="15"/>
                <w:szCs w:val="15"/>
              </w:rPr>
            </w:r>
            <w:r w:rsidRPr="0065677C">
              <w:rPr>
                <w:b/>
                <w:noProof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</w:p>
        </w:tc>
        <w:tc>
          <w:tcPr>
            <w:tcW w:w="1268" w:type="pct"/>
            <w:gridSpan w:val="12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 xml:space="preserve">Title   </w:t>
            </w:r>
          </w:p>
          <w:p w:rsidR="00536C1B" w:rsidRPr="0065677C" w:rsidRDefault="00EA1336" w:rsidP="00A36AB8">
            <w:pPr>
              <w:spacing w:before="40" w:after="20"/>
              <w:rPr>
                <w:b/>
                <w:noProof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</w:p>
        </w:tc>
        <w:tc>
          <w:tcPr>
            <w:tcW w:w="982" w:type="pct"/>
            <w:gridSpan w:val="9"/>
            <w:tcBorders>
              <w:left w:val="nil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Signature</w:t>
            </w:r>
          </w:p>
        </w:tc>
        <w:tc>
          <w:tcPr>
            <w:tcW w:w="462" w:type="pct"/>
            <w:tcBorders>
              <w:lef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Date</w:t>
            </w:r>
          </w:p>
          <w:p w:rsidR="00536C1B" w:rsidRPr="0065677C" w:rsidRDefault="00DE7833" w:rsidP="00A36AB8">
            <w:pPr>
              <w:spacing w:before="40"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</w:tc>
      </w:tr>
      <w:tr w:rsidR="00136368" w:rsidRPr="00B47D8B" w:rsidTr="00C606A4">
        <w:trPr>
          <w:trHeight w:hRule="exact" w:val="474"/>
        </w:trPr>
        <w:tc>
          <w:tcPr>
            <w:tcW w:w="1321" w:type="pct"/>
            <w:gridSpan w:val="10"/>
            <w:tcBorders>
              <w:bottom w:val="single" w:sz="12" w:space="0" w:color="auto"/>
            </w:tcBorders>
            <w:shd w:val="clear" w:color="auto" w:fill="auto"/>
          </w:tcPr>
          <w:p w:rsidR="00536C1B" w:rsidRPr="0065677C" w:rsidRDefault="00536C1B" w:rsidP="00557B94">
            <w:pPr>
              <w:spacing w:before="60"/>
              <w:rPr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Provost</w:t>
            </w:r>
          </w:p>
          <w:p w:rsidR="00536C1B" w:rsidRPr="0065677C" w:rsidRDefault="00536C1B" w:rsidP="00557B94">
            <w:pPr>
              <w:rPr>
                <w:sz w:val="15"/>
                <w:szCs w:val="15"/>
              </w:rPr>
            </w:pPr>
            <w:r w:rsidRPr="0065677C">
              <w:rPr>
                <w:sz w:val="15"/>
                <w:szCs w:val="15"/>
              </w:rPr>
              <w:t>(Academic Affairs depts only)</w:t>
            </w:r>
          </w:p>
          <w:p w:rsidR="00536C1B" w:rsidRPr="0065677C" w:rsidRDefault="00536C1B" w:rsidP="00557B94">
            <w:pPr>
              <w:rPr>
                <w:sz w:val="15"/>
                <w:szCs w:val="15"/>
              </w:rPr>
            </w:pPr>
          </w:p>
        </w:tc>
        <w:tc>
          <w:tcPr>
            <w:tcW w:w="967" w:type="pct"/>
            <w:gridSpan w:val="7"/>
            <w:tcBorders>
              <w:bottom w:val="single" w:sz="12" w:space="0" w:color="auto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  <w:r w:rsidRPr="0065677C">
              <w:rPr>
                <w:b/>
                <w:sz w:val="15"/>
                <w:szCs w:val="15"/>
              </w:rPr>
              <w:t>Name</w:t>
            </w:r>
          </w:p>
          <w:p w:rsidR="00536C1B" w:rsidRPr="0065677C" w:rsidRDefault="00EA1336" w:rsidP="00A36AB8">
            <w:pPr>
              <w:spacing w:before="40" w:after="20"/>
              <w:rPr>
                <w:b/>
                <w:noProof/>
                <w:sz w:val="15"/>
                <w:szCs w:val="15"/>
              </w:rPr>
            </w:pPr>
            <w:r w:rsidRPr="0065677C">
              <w:rPr>
                <w:b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5"/>
                <w:szCs w:val="15"/>
              </w:rPr>
              <w:instrText xml:space="preserve"> FORMTEXT </w:instrText>
            </w:r>
            <w:r w:rsidRPr="0065677C">
              <w:rPr>
                <w:b/>
                <w:noProof/>
                <w:sz w:val="15"/>
                <w:szCs w:val="15"/>
              </w:rPr>
            </w:r>
            <w:r w:rsidRPr="0065677C">
              <w:rPr>
                <w:b/>
                <w:noProof/>
                <w:sz w:val="15"/>
                <w:szCs w:val="15"/>
              </w:rPr>
              <w:fldChar w:fldCharType="separate"/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t> </w:t>
            </w:r>
            <w:r w:rsidRPr="0065677C">
              <w:rPr>
                <w:b/>
                <w:noProof/>
                <w:sz w:val="15"/>
                <w:szCs w:val="15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5"/>
                <w:szCs w:val="15"/>
              </w:rPr>
            </w:pPr>
          </w:p>
        </w:tc>
        <w:tc>
          <w:tcPr>
            <w:tcW w:w="1268" w:type="pct"/>
            <w:gridSpan w:val="1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 xml:space="preserve">Title   </w:t>
            </w:r>
          </w:p>
          <w:p w:rsidR="00536C1B" w:rsidRPr="0065677C" w:rsidRDefault="00EA1336" w:rsidP="00A36AB8">
            <w:pPr>
              <w:spacing w:before="40" w:after="20"/>
              <w:rPr>
                <w:b/>
                <w:noProof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"/>
                    <w:format w:val="FIRST CAPITAL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</w:p>
        </w:tc>
        <w:tc>
          <w:tcPr>
            <w:tcW w:w="982" w:type="pct"/>
            <w:gridSpan w:val="9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Signature</w:t>
            </w:r>
          </w:p>
        </w:tc>
        <w:tc>
          <w:tcPr>
            <w:tcW w:w="462" w:type="pct"/>
            <w:tcBorders>
              <w:left w:val="nil"/>
              <w:bottom w:val="single" w:sz="12" w:space="0" w:color="auto"/>
            </w:tcBorders>
            <w:shd w:val="clear" w:color="auto" w:fill="auto"/>
          </w:tcPr>
          <w:p w:rsidR="00536C1B" w:rsidRPr="0065677C" w:rsidRDefault="00536C1B" w:rsidP="00A36AB8">
            <w:pPr>
              <w:spacing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sz w:val="14"/>
                <w:szCs w:val="14"/>
              </w:rPr>
              <w:t>Date</w:t>
            </w:r>
          </w:p>
          <w:p w:rsidR="00536C1B" w:rsidRPr="0065677C" w:rsidRDefault="00DE7833" w:rsidP="00A36AB8">
            <w:pPr>
              <w:spacing w:before="40" w:after="20"/>
              <w:rPr>
                <w:b/>
                <w:sz w:val="14"/>
                <w:szCs w:val="14"/>
              </w:rPr>
            </w:pPr>
            <w:r w:rsidRPr="0065677C">
              <w:rPr>
                <w:b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65677C">
              <w:rPr>
                <w:b/>
                <w:noProof/>
                <w:sz w:val="14"/>
                <w:szCs w:val="14"/>
              </w:rPr>
              <w:instrText xml:space="preserve"> FORMTEXT </w:instrText>
            </w:r>
            <w:r w:rsidRPr="0065677C">
              <w:rPr>
                <w:b/>
                <w:noProof/>
                <w:sz w:val="14"/>
                <w:szCs w:val="14"/>
              </w:rPr>
            </w:r>
            <w:r w:rsidRPr="0065677C">
              <w:rPr>
                <w:b/>
                <w:noProof/>
                <w:sz w:val="14"/>
                <w:szCs w:val="14"/>
              </w:rPr>
              <w:fldChar w:fldCharType="separate"/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t> </w:t>
            </w:r>
            <w:r w:rsidRPr="0065677C">
              <w:rPr>
                <w:b/>
                <w:noProof/>
                <w:sz w:val="14"/>
                <w:szCs w:val="14"/>
              </w:rPr>
              <w:fldChar w:fldCharType="end"/>
            </w:r>
          </w:p>
        </w:tc>
      </w:tr>
      <w:tr w:rsidR="00136368" w:rsidRPr="00B47D8B" w:rsidTr="007C2BE2">
        <w:trPr>
          <w:trHeight w:val="163"/>
        </w:trPr>
        <w:tc>
          <w:tcPr>
            <w:tcW w:w="5000" w:type="pct"/>
            <w:gridSpan w:val="39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536C1B" w:rsidRPr="00B47D8B" w:rsidRDefault="00536C1B" w:rsidP="00B93119">
            <w:pPr>
              <w:jc w:val="center"/>
              <w:rPr>
                <w:b/>
                <w:sz w:val="16"/>
                <w:szCs w:val="16"/>
              </w:rPr>
            </w:pPr>
            <w:r w:rsidRPr="00B47D8B">
              <w:rPr>
                <w:b/>
                <w:sz w:val="16"/>
                <w:szCs w:val="16"/>
              </w:rPr>
              <w:t>HUMAN RESOURCES</w:t>
            </w:r>
          </w:p>
        </w:tc>
      </w:tr>
      <w:tr w:rsidR="00136368" w:rsidRPr="00B47D8B" w:rsidTr="00C606A4">
        <w:trPr>
          <w:trHeight w:hRule="exact" w:val="332"/>
        </w:trPr>
        <w:tc>
          <w:tcPr>
            <w:tcW w:w="1303" w:type="pct"/>
            <w:gridSpan w:val="9"/>
            <w:tcBorders>
              <w:top w:val="single" w:sz="12" w:space="0" w:color="auto"/>
            </w:tcBorders>
            <w:shd w:val="clear" w:color="auto" w:fill="auto"/>
          </w:tcPr>
          <w:p w:rsidR="002C5548" w:rsidRPr="00B47D8B" w:rsidRDefault="002C5548" w:rsidP="00EA4071">
            <w:pPr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>Human Resources</w:t>
            </w:r>
          </w:p>
        </w:tc>
        <w:tc>
          <w:tcPr>
            <w:tcW w:w="3697" w:type="pct"/>
            <w:gridSpan w:val="30"/>
            <w:tcBorders>
              <w:top w:val="single" w:sz="12" w:space="0" w:color="auto"/>
            </w:tcBorders>
            <w:shd w:val="clear" w:color="auto" w:fill="auto"/>
          </w:tcPr>
          <w:p w:rsidR="002C5548" w:rsidRPr="00B47D8B" w:rsidRDefault="002C5548" w:rsidP="00151F84">
            <w:pPr>
              <w:spacing w:after="20"/>
              <w:rPr>
                <w:b/>
                <w:sz w:val="15"/>
                <w:szCs w:val="15"/>
              </w:rPr>
            </w:pPr>
            <w:r w:rsidRPr="00B47D8B">
              <w:rPr>
                <w:b/>
                <w:sz w:val="15"/>
                <w:szCs w:val="15"/>
              </w:rPr>
              <w:t>Comments: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  <w:t xml:space="preserve">                   Signature</w:t>
            </w:r>
            <w:r w:rsidRPr="00B47D8B">
              <w:rPr>
                <w:b/>
                <w:sz w:val="15"/>
                <w:szCs w:val="15"/>
              </w:rPr>
              <w:tab/>
            </w:r>
            <w:r w:rsidRPr="00B47D8B">
              <w:rPr>
                <w:b/>
                <w:sz w:val="15"/>
                <w:szCs w:val="15"/>
              </w:rPr>
              <w:tab/>
              <w:t xml:space="preserve">    Date</w:t>
            </w:r>
          </w:p>
        </w:tc>
      </w:tr>
      <w:tr w:rsidR="00C606A4" w:rsidRPr="00B47D8B" w:rsidTr="00C606A4">
        <w:trPr>
          <w:trHeight w:val="480"/>
        </w:trPr>
        <w:tc>
          <w:tcPr>
            <w:tcW w:w="369" w:type="pct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DOJ Cleared</w:t>
            </w:r>
          </w:p>
        </w:tc>
        <w:tc>
          <w:tcPr>
            <w:tcW w:w="314" w:type="pct"/>
            <w:gridSpan w:val="2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FBI Cleared</w:t>
            </w:r>
          </w:p>
        </w:tc>
        <w:tc>
          <w:tcPr>
            <w:tcW w:w="352" w:type="pct"/>
            <w:gridSpan w:val="4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Prob Per</w:t>
            </w:r>
          </w:p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1y  2y  N</w:t>
            </w:r>
          </w:p>
        </w:tc>
        <w:tc>
          <w:tcPr>
            <w:tcW w:w="351" w:type="pct"/>
            <w:gridSpan w:val="4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Prob Ends</w:t>
            </w:r>
          </w:p>
        </w:tc>
        <w:tc>
          <w:tcPr>
            <w:tcW w:w="353" w:type="pct"/>
            <w:gridSpan w:val="3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Perm Elig</w:t>
            </w:r>
          </w:p>
        </w:tc>
        <w:tc>
          <w:tcPr>
            <w:tcW w:w="273" w:type="pct"/>
            <w:gridSpan w:val="2"/>
            <w:shd w:val="clear" w:color="auto" w:fill="auto"/>
          </w:tcPr>
          <w:p w:rsidR="00557B94" w:rsidRPr="00B47D8B" w:rsidRDefault="00557B94" w:rsidP="00557B94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 xml:space="preserve">Red Circle </w:t>
            </w:r>
          </w:p>
        </w:tc>
        <w:tc>
          <w:tcPr>
            <w:tcW w:w="546" w:type="pct"/>
            <w:gridSpan w:val="4"/>
            <w:shd w:val="clear" w:color="auto" w:fill="auto"/>
          </w:tcPr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MPP Job Code</w:t>
            </w:r>
          </w:p>
          <w:p w:rsidR="00557B94" w:rsidRPr="00B47D8B" w:rsidRDefault="00557B94" w:rsidP="00D70CDA">
            <w:pPr>
              <w:spacing w:before="20" w:after="20"/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__ - ____ - __</w:t>
            </w:r>
          </w:p>
        </w:tc>
        <w:tc>
          <w:tcPr>
            <w:tcW w:w="396" w:type="pct"/>
            <w:gridSpan w:val="3"/>
            <w:shd w:val="clear" w:color="auto" w:fill="auto"/>
          </w:tcPr>
          <w:p w:rsidR="00557B94" w:rsidRPr="00B47D8B" w:rsidRDefault="00557B94" w:rsidP="00D414AC">
            <w:pPr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MPP Su</w:t>
            </w:r>
            <w:r w:rsidR="00D414AC" w:rsidRPr="00B47D8B">
              <w:rPr>
                <w:sz w:val="15"/>
                <w:szCs w:val="15"/>
              </w:rPr>
              <w:t>pp</w:t>
            </w:r>
            <w:r w:rsidRPr="00B47D8B">
              <w:rPr>
                <w:sz w:val="15"/>
                <w:szCs w:val="15"/>
              </w:rPr>
              <w:t xml:space="preserve"> Comp</w:t>
            </w:r>
            <w:r w:rsidR="00D414AC" w:rsidRPr="00B47D8B">
              <w:rPr>
                <w:sz w:val="15"/>
                <w:szCs w:val="15"/>
              </w:rPr>
              <w:t xml:space="preserve"> Appr</w:t>
            </w:r>
          </w:p>
        </w:tc>
        <w:tc>
          <w:tcPr>
            <w:tcW w:w="360" w:type="pct"/>
            <w:gridSpan w:val="2"/>
            <w:shd w:val="clear" w:color="auto" w:fill="auto"/>
          </w:tcPr>
          <w:p w:rsidR="00557B94" w:rsidRPr="00B47D8B" w:rsidRDefault="00557B94" w:rsidP="00557B94">
            <w:pPr>
              <w:tabs>
                <w:tab w:val="left" w:pos="125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Degree Conf</w:t>
            </w:r>
            <w:r w:rsidR="00D414AC" w:rsidRPr="00B47D8B">
              <w:rPr>
                <w:sz w:val="15"/>
                <w:szCs w:val="15"/>
              </w:rPr>
              <w:t>irmed</w:t>
            </w:r>
          </w:p>
        </w:tc>
        <w:tc>
          <w:tcPr>
            <w:tcW w:w="550" w:type="pct"/>
            <w:gridSpan w:val="7"/>
            <w:shd w:val="clear" w:color="auto" w:fill="auto"/>
          </w:tcPr>
          <w:p w:rsidR="00557B94" w:rsidRPr="00B47D8B" w:rsidRDefault="00557B94" w:rsidP="00557B94">
            <w:pPr>
              <w:tabs>
                <w:tab w:val="left" w:pos="125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 xml:space="preserve">ACA 130 hr/mo </w:t>
            </w:r>
          </w:p>
          <w:p w:rsidR="00557B94" w:rsidRPr="00B47D8B" w:rsidRDefault="00D414AC" w:rsidP="00557B94">
            <w:pPr>
              <w:tabs>
                <w:tab w:val="left" w:pos="125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email</w:t>
            </w:r>
            <w:r w:rsidR="00557B94" w:rsidRPr="00B47D8B">
              <w:rPr>
                <w:sz w:val="15"/>
                <w:szCs w:val="15"/>
              </w:rPr>
              <w:t xml:space="preserve"> to Benefits</w:t>
            </w:r>
          </w:p>
        </w:tc>
        <w:tc>
          <w:tcPr>
            <w:tcW w:w="551" w:type="pct"/>
            <w:gridSpan w:val="4"/>
            <w:shd w:val="clear" w:color="auto" w:fill="auto"/>
          </w:tcPr>
          <w:p w:rsidR="00557B94" w:rsidRPr="00B47D8B" w:rsidRDefault="00557B94" w:rsidP="00C606A4">
            <w:pPr>
              <w:tabs>
                <w:tab w:val="left" w:pos="125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 xml:space="preserve">Bonus Earn ID </w:t>
            </w:r>
            <w:r w:rsidR="00D414AC" w:rsidRPr="00B47D8B">
              <w:rPr>
                <w:sz w:val="15"/>
                <w:szCs w:val="15"/>
              </w:rPr>
              <w:t>print</w:t>
            </w:r>
            <w:r w:rsidR="00C606A4">
              <w:rPr>
                <w:sz w:val="15"/>
                <w:szCs w:val="15"/>
              </w:rPr>
              <w:t xml:space="preserve"> for</w:t>
            </w:r>
            <w:r w:rsidRPr="00B47D8B">
              <w:rPr>
                <w:sz w:val="15"/>
                <w:szCs w:val="15"/>
              </w:rPr>
              <w:t xml:space="preserve"> Payroll</w:t>
            </w:r>
          </w:p>
        </w:tc>
        <w:tc>
          <w:tcPr>
            <w:tcW w:w="583" w:type="pct"/>
            <w:gridSpan w:val="3"/>
            <w:shd w:val="clear" w:color="auto" w:fill="auto"/>
          </w:tcPr>
          <w:p w:rsidR="00557B94" w:rsidRPr="00B47D8B" w:rsidRDefault="00557B94" w:rsidP="000C7FFA">
            <w:pPr>
              <w:tabs>
                <w:tab w:val="left" w:pos="1117"/>
              </w:tabs>
              <w:jc w:val="center"/>
              <w:rPr>
                <w:sz w:val="15"/>
                <w:szCs w:val="15"/>
              </w:rPr>
            </w:pPr>
            <w:r w:rsidRPr="00B47D8B">
              <w:rPr>
                <w:sz w:val="15"/>
                <w:szCs w:val="15"/>
              </w:rPr>
              <w:t>Doc by/Date</w:t>
            </w:r>
          </w:p>
        </w:tc>
      </w:tr>
    </w:tbl>
    <w:p w:rsidR="009948EE" w:rsidRPr="003F4562" w:rsidRDefault="009948EE" w:rsidP="00C606A4">
      <w:pPr>
        <w:ind w:left="-90"/>
        <w:rPr>
          <w:b/>
          <w:sz w:val="15"/>
          <w:szCs w:val="15"/>
        </w:rPr>
      </w:pPr>
      <w:r w:rsidRPr="003F4562">
        <w:rPr>
          <w:b/>
          <w:sz w:val="15"/>
          <w:szCs w:val="15"/>
        </w:rPr>
        <w:t xml:space="preserve">**Assessment </w:t>
      </w:r>
      <w:r w:rsidR="00772C6E" w:rsidRPr="003F4562">
        <w:rPr>
          <w:b/>
          <w:sz w:val="15"/>
          <w:szCs w:val="15"/>
        </w:rPr>
        <w:t xml:space="preserve">required at time of appointment. Failure to act may result in </w:t>
      </w:r>
      <w:r w:rsidRPr="003F4562">
        <w:rPr>
          <w:b/>
          <w:sz w:val="15"/>
          <w:szCs w:val="15"/>
        </w:rPr>
        <w:t>A</w:t>
      </w:r>
      <w:r w:rsidR="007C2BE2" w:rsidRPr="003F4562">
        <w:rPr>
          <w:b/>
          <w:sz w:val="15"/>
          <w:szCs w:val="15"/>
        </w:rPr>
        <w:t xml:space="preserve">ffordable Care Act </w:t>
      </w:r>
      <w:r w:rsidRPr="003F4562">
        <w:rPr>
          <w:b/>
          <w:sz w:val="15"/>
          <w:szCs w:val="15"/>
        </w:rPr>
        <w:t>penalty</w:t>
      </w:r>
      <w:r w:rsidR="00315CB0" w:rsidRPr="003F4562">
        <w:rPr>
          <w:b/>
          <w:sz w:val="15"/>
          <w:szCs w:val="15"/>
        </w:rPr>
        <w:t xml:space="preserve"> of up to $5</w:t>
      </w:r>
      <w:r w:rsidR="007C2BE2" w:rsidRPr="003F4562">
        <w:rPr>
          <w:b/>
          <w:sz w:val="15"/>
          <w:szCs w:val="15"/>
        </w:rPr>
        <w:t>,000</w:t>
      </w:r>
      <w:r w:rsidR="00315CB0" w:rsidRPr="003F4562">
        <w:rPr>
          <w:b/>
          <w:sz w:val="15"/>
          <w:szCs w:val="15"/>
        </w:rPr>
        <w:t xml:space="preserve"> per employee.</w:t>
      </w:r>
    </w:p>
    <w:sectPr w:rsidR="009948EE" w:rsidRPr="003F4562" w:rsidSect="00B021E0">
      <w:footerReference w:type="default" r:id="rId14"/>
      <w:pgSz w:w="12240" w:h="15840" w:code="1"/>
      <w:pgMar w:top="432" w:right="533" w:bottom="180" w:left="533" w:header="144" w:footer="20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954" w:rsidRDefault="00296954">
      <w:r>
        <w:separator/>
      </w:r>
    </w:p>
  </w:endnote>
  <w:endnote w:type="continuationSeparator" w:id="0">
    <w:p w:rsidR="00296954" w:rsidRDefault="0029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8AF" w:rsidRPr="00557B94" w:rsidRDefault="00E618AF">
    <w:pPr>
      <w:pStyle w:val="Footer"/>
      <w:rPr>
        <w:sz w:val="13"/>
        <w:szCs w:val="13"/>
      </w:rPr>
    </w:pPr>
    <w:r w:rsidRPr="00557B94">
      <w:rPr>
        <w:sz w:val="13"/>
        <w:szCs w:val="13"/>
      </w:rPr>
      <w:t xml:space="preserve">Revised </w:t>
    </w:r>
    <w:r w:rsidR="008D0638">
      <w:rPr>
        <w:sz w:val="13"/>
        <w:szCs w:val="13"/>
      </w:rPr>
      <w:t>12</w:t>
    </w:r>
    <w:r w:rsidR="00B31C07">
      <w:rPr>
        <w:sz w:val="13"/>
        <w:szCs w:val="13"/>
      </w:rPr>
      <w:t>/201</w:t>
    </w:r>
    <w:r w:rsidR="008D0638">
      <w:rPr>
        <w:sz w:val="13"/>
        <w:szCs w:val="13"/>
      </w:rPr>
      <w:t>9</w:t>
    </w:r>
    <w:r w:rsidRPr="00557B94"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954" w:rsidRDefault="00296954">
      <w:r>
        <w:separator/>
      </w:r>
    </w:p>
  </w:footnote>
  <w:footnote w:type="continuationSeparator" w:id="0">
    <w:p w:rsidR="00296954" w:rsidRDefault="002969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1" w:cryptProviderType="rsaAES" w:cryptAlgorithmClass="hash" w:cryptAlgorithmType="typeAny" w:cryptAlgorithmSid="14" w:cryptSpinCount="100000" w:hash="CX4K+JFENuDa/KtIHYYroeurf3x7a+GkMs+4BBxSkTsEnjQ7Mk7fR6BNGMn0wFEb2KkhlJJjsbUiU56J5uAhAA==" w:salt="4TDcq3pc/Zs20dbvBbBjLQ==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822"/>
    <w:rsid w:val="00003DA6"/>
    <w:rsid w:val="00011E30"/>
    <w:rsid w:val="00015B38"/>
    <w:rsid w:val="00016013"/>
    <w:rsid w:val="00017E45"/>
    <w:rsid w:val="00021B85"/>
    <w:rsid w:val="000238C1"/>
    <w:rsid w:val="000263F0"/>
    <w:rsid w:val="00027DF7"/>
    <w:rsid w:val="000312E4"/>
    <w:rsid w:val="00031686"/>
    <w:rsid w:val="00031AEA"/>
    <w:rsid w:val="00033CD7"/>
    <w:rsid w:val="00034235"/>
    <w:rsid w:val="00042AD3"/>
    <w:rsid w:val="00045BDD"/>
    <w:rsid w:val="00046013"/>
    <w:rsid w:val="00053F5B"/>
    <w:rsid w:val="000559AA"/>
    <w:rsid w:val="00057BE1"/>
    <w:rsid w:val="00061A25"/>
    <w:rsid w:val="00061CD0"/>
    <w:rsid w:val="00073639"/>
    <w:rsid w:val="00090BD3"/>
    <w:rsid w:val="00095B72"/>
    <w:rsid w:val="00097461"/>
    <w:rsid w:val="000A77A8"/>
    <w:rsid w:val="000B4C0C"/>
    <w:rsid w:val="000C099C"/>
    <w:rsid w:val="000C0D76"/>
    <w:rsid w:val="000C23E6"/>
    <w:rsid w:val="000C6B62"/>
    <w:rsid w:val="000C7002"/>
    <w:rsid w:val="000C7FFA"/>
    <w:rsid w:val="000E1622"/>
    <w:rsid w:val="000E6D20"/>
    <w:rsid w:val="000F2C97"/>
    <w:rsid w:val="000F79C6"/>
    <w:rsid w:val="00102DD8"/>
    <w:rsid w:val="00104B22"/>
    <w:rsid w:val="00114A03"/>
    <w:rsid w:val="001155E9"/>
    <w:rsid w:val="0012160D"/>
    <w:rsid w:val="0012283B"/>
    <w:rsid w:val="001266F8"/>
    <w:rsid w:val="00132583"/>
    <w:rsid w:val="00132992"/>
    <w:rsid w:val="00133C56"/>
    <w:rsid w:val="00133EEF"/>
    <w:rsid w:val="00134697"/>
    <w:rsid w:val="00136368"/>
    <w:rsid w:val="001418E6"/>
    <w:rsid w:val="00143429"/>
    <w:rsid w:val="00151F84"/>
    <w:rsid w:val="0015220F"/>
    <w:rsid w:val="00162418"/>
    <w:rsid w:val="0017459F"/>
    <w:rsid w:val="00174E85"/>
    <w:rsid w:val="00181EF4"/>
    <w:rsid w:val="001839C6"/>
    <w:rsid w:val="00187EBA"/>
    <w:rsid w:val="001937D8"/>
    <w:rsid w:val="001941A6"/>
    <w:rsid w:val="001971B3"/>
    <w:rsid w:val="001A0563"/>
    <w:rsid w:val="001A7CF9"/>
    <w:rsid w:val="001B0F4A"/>
    <w:rsid w:val="001C1B2F"/>
    <w:rsid w:val="001C44F9"/>
    <w:rsid w:val="001C4CEC"/>
    <w:rsid w:val="001C5DBB"/>
    <w:rsid w:val="001C6CBA"/>
    <w:rsid w:val="001D4982"/>
    <w:rsid w:val="001E2835"/>
    <w:rsid w:val="001E347D"/>
    <w:rsid w:val="001E5DF6"/>
    <w:rsid w:val="001F37B1"/>
    <w:rsid w:val="001F5281"/>
    <w:rsid w:val="001F73DD"/>
    <w:rsid w:val="00200F55"/>
    <w:rsid w:val="002206CA"/>
    <w:rsid w:val="00226186"/>
    <w:rsid w:val="00240A34"/>
    <w:rsid w:val="0024231F"/>
    <w:rsid w:val="00243777"/>
    <w:rsid w:val="00257583"/>
    <w:rsid w:val="00261C93"/>
    <w:rsid w:val="00262522"/>
    <w:rsid w:val="0027093E"/>
    <w:rsid w:val="0027117A"/>
    <w:rsid w:val="002764FC"/>
    <w:rsid w:val="002768BD"/>
    <w:rsid w:val="00277FC8"/>
    <w:rsid w:val="00283721"/>
    <w:rsid w:val="0028659A"/>
    <w:rsid w:val="00286E70"/>
    <w:rsid w:val="002874C1"/>
    <w:rsid w:val="002877AA"/>
    <w:rsid w:val="00296954"/>
    <w:rsid w:val="002A0B28"/>
    <w:rsid w:val="002A1002"/>
    <w:rsid w:val="002B17EF"/>
    <w:rsid w:val="002B3C10"/>
    <w:rsid w:val="002B6DD2"/>
    <w:rsid w:val="002B7D4D"/>
    <w:rsid w:val="002C1A63"/>
    <w:rsid w:val="002C5548"/>
    <w:rsid w:val="002D0A64"/>
    <w:rsid w:val="002D7C56"/>
    <w:rsid w:val="002E3F80"/>
    <w:rsid w:val="002E4918"/>
    <w:rsid w:val="002F3092"/>
    <w:rsid w:val="003031E4"/>
    <w:rsid w:val="0030596B"/>
    <w:rsid w:val="00306C5D"/>
    <w:rsid w:val="00312ECB"/>
    <w:rsid w:val="00315CB0"/>
    <w:rsid w:val="0032428C"/>
    <w:rsid w:val="00327AFD"/>
    <w:rsid w:val="003304D0"/>
    <w:rsid w:val="00332D9F"/>
    <w:rsid w:val="00354E9A"/>
    <w:rsid w:val="00363702"/>
    <w:rsid w:val="003718B7"/>
    <w:rsid w:val="00373FCB"/>
    <w:rsid w:val="003807DA"/>
    <w:rsid w:val="00381BE6"/>
    <w:rsid w:val="00381CD1"/>
    <w:rsid w:val="00382716"/>
    <w:rsid w:val="00383BE6"/>
    <w:rsid w:val="0038468E"/>
    <w:rsid w:val="00387F82"/>
    <w:rsid w:val="00391CC7"/>
    <w:rsid w:val="003B0D6B"/>
    <w:rsid w:val="003C02B1"/>
    <w:rsid w:val="003C1563"/>
    <w:rsid w:val="003C3F65"/>
    <w:rsid w:val="003C7D67"/>
    <w:rsid w:val="003D3B02"/>
    <w:rsid w:val="003E6638"/>
    <w:rsid w:val="003E71DE"/>
    <w:rsid w:val="003F4562"/>
    <w:rsid w:val="003F7011"/>
    <w:rsid w:val="00402112"/>
    <w:rsid w:val="00404CF2"/>
    <w:rsid w:val="00416F76"/>
    <w:rsid w:val="0042519F"/>
    <w:rsid w:val="00425DC4"/>
    <w:rsid w:val="0043082E"/>
    <w:rsid w:val="00445F32"/>
    <w:rsid w:val="00446F77"/>
    <w:rsid w:val="00452774"/>
    <w:rsid w:val="004543D9"/>
    <w:rsid w:val="00456E73"/>
    <w:rsid w:val="00466DD4"/>
    <w:rsid w:val="004716BB"/>
    <w:rsid w:val="00472403"/>
    <w:rsid w:val="00486161"/>
    <w:rsid w:val="004A535F"/>
    <w:rsid w:val="004A64DF"/>
    <w:rsid w:val="004B0849"/>
    <w:rsid w:val="004B3B6E"/>
    <w:rsid w:val="004C742D"/>
    <w:rsid w:val="004D2605"/>
    <w:rsid w:val="004D713C"/>
    <w:rsid w:val="004E2E27"/>
    <w:rsid w:val="004E4FAF"/>
    <w:rsid w:val="004E60B5"/>
    <w:rsid w:val="004F1FE9"/>
    <w:rsid w:val="004F6841"/>
    <w:rsid w:val="005044E8"/>
    <w:rsid w:val="00504A6C"/>
    <w:rsid w:val="00510E33"/>
    <w:rsid w:val="00512B36"/>
    <w:rsid w:val="00515730"/>
    <w:rsid w:val="005221C7"/>
    <w:rsid w:val="00525D58"/>
    <w:rsid w:val="00532B9C"/>
    <w:rsid w:val="00534B48"/>
    <w:rsid w:val="00536C1B"/>
    <w:rsid w:val="00541370"/>
    <w:rsid w:val="00545B1B"/>
    <w:rsid w:val="00546E79"/>
    <w:rsid w:val="0054745E"/>
    <w:rsid w:val="00553E36"/>
    <w:rsid w:val="00557B94"/>
    <w:rsid w:val="005602DA"/>
    <w:rsid w:val="0056238A"/>
    <w:rsid w:val="0056544A"/>
    <w:rsid w:val="00567EBD"/>
    <w:rsid w:val="005716F2"/>
    <w:rsid w:val="00572700"/>
    <w:rsid w:val="00574657"/>
    <w:rsid w:val="00575594"/>
    <w:rsid w:val="00580AD0"/>
    <w:rsid w:val="00586825"/>
    <w:rsid w:val="005B575F"/>
    <w:rsid w:val="005C0177"/>
    <w:rsid w:val="005C3434"/>
    <w:rsid w:val="005C3911"/>
    <w:rsid w:val="005C6098"/>
    <w:rsid w:val="005D22DF"/>
    <w:rsid w:val="005D6177"/>
    <w:rsid w:val="005D61B5"/>
    <w:rsid w:val="005E593A"/>
    <w:rsid w:val="005F07D4"/>
    <w:rsid w:val="005F4566"/>
    <w:rsid w:val="00600077"/>
    <w:rsid w:val="006005D8"/>
    <w:rsid w:val="0060367C"/>
    <w:rsid w:val="00606436"/>
    <w:rsid w:val="00622C7C"/>
    <w:rsid w:val="00623C91"/>
    <w:rsid w:val="00626109"/>
    <w:rsid w:val="00627501"/>
    <w:rsid w:val="0063076D"/>
    <w:rsid w:val="00631BC2"/>
    <w:rsid w:val="00636434"/>
    <w:rsid w:val="00636A62"/>
    <w:rsid w:val="00637941"/>
    <w:rsid w:val="006526C1"/>
    <w:rsid w:val="00654B40"/>
    <w:rsid w:val="00655C2C"/>
    <w:rsid w:val="0065677C"/>
    <w:rsid w:val="00666300"/>
    <w:rsid w:val="00671DCE"/>
    <w:rsid w:val="0067478D"/>
    <w:rsid w:val="00681439"/>
    <w:rsid w:val="006A1819"/>
    <w:rsid w:val="006A32E4"/>
    <w:rsid w:val="006A4EEF"/>
    <w:rsid w:val="006A5B3A"/>
    <w:rsid w:val="006A73DF"/>
    <w:rsid w:val="006A7640"/>
    <w:rsid w:val="006B0987"/>
    <w:rsid w:val="006B0F8A"/>
    <w:rsid w:val="006B1E59"/>
    <w:rsid w:val="006D3CD9"/>
    <w:rsid w:val="006E10A9"/>
    <w:rsid w:val="006E4E6E"/>
    <w:rsid w:val="00705B96"/>
    <w:rsid w:val="00706503"/>
    <w:rsid w:val="0071050C"/>
    <w:rsid w:val="00714AC0"/>
    <w:rsid w:val="00731CD7"/>
    <w:rsid w:val="00731F54"/>
    <w:rsid w:val="0073361D"/>
    <w:rsid w:val="007349D4"/>
    <w:rsid w:val="00735A99"/>
    <w:rsid w:val="00745B11"/>
    <w:rsid w:val="007517D1"/>
    <w:rsid w:val="00756ECA"/>
    <w:rsid w:val="00760BC9"/>
    <w:rsid w:val="007619D5"/>
    <w:rsid w:val="00764C26"/>
    <w:rsid w:val="00772C6E"/>
    <w:rsid w:val="0077489A"/>
    <w:rsid w:val="00781972"/>
    <w:rsid w:val="007820F4"/>
    <w:rsid w:val="007869BA"/>
    <w:rsid w:val="007877F4"/>
    <w:rsid w:val="00792DDE"/>
    <w:rsid w:val="00793199"/>
    <w:rsid w:val="00797BF5"/>
    <w:rsid w:val="007C02E7"/>
    <w:rsid w:val="007C2610"/>
    <w:rsid w:val="007C2BE2"/>
    <w:rsid w:val="007D4C79"/>
    <w:rsid w:val="007E6C59"/>
    <w:rsid w:val="008013B8"/>
    <w:rsid w:val="008014C4"/>
    <w:rsid w:val="00802A33"/>
    <w:rsid w:val="00805FAB"/>
    <w:rsid w:val="008069BC"/>
    <w:rsid w:val="00816CFF"/>
    <w:rsid w:val="00827A35"/>
    <w:rsid w:val="0083646D"/>
    <w:rsid w:val="00847006"/>
    <w:rsid w:val="00863473"/>
    <w:rsid w:val="00870E44"/>
    <w:rsid w:val="00872A10"/>
    <w:rsid w:val="008779E0"/>
    <w:rsid w:val="008802AE"/>
    <w:rsid w:val="00882DA2"/>
    <w:rsid w:val="00886B1B"/>
    <w:rsid w:val="008A16AF"/>
    <w:rsid w:val="008A359F"/>
    <w:rsid w:val="008A377E"/>
    <w:rsid w:val="008A3C38"/>
    <w:rsid w:val="008A3EDA"/>
    <w:rsid w:val="008B598F"/>
    <w:rsid w:val="008C2FAF"/>
    <w:rsid w:val="008D0638"/>
    <w:rsid w:val="008E23CB"/>
    <w:rsid w:val="008F0DFD"/>
    <w:rsid w:val="0090182B"/>
    <w:rsid w:val="009018AE"/>
    <w:rsid w:val="009122E5"/>
    <w:rsid w:val="00912368"/>
    <w:rsid w:val="00915300"/>
    <w:rsid w:val="00925164"/>
    <w:rsid w:val="00933ACC"/>
    <w:rsid w:val="009356F0"/>
    <w:rsid w:val="00945F54"/>
    <w:rsid w:val="009500A0"/>
    <w:rsid w:val="00954D7D"/>
    <w:rsid w:val="0095693B"/>
    <w:rsid w:val="00960C14"/>
    <w:rsid w:val="00960FE3"/>
    <w:rsid w:val="0096679A"/>
    <w:rsid w:val="009711C4"/>
    <w:rsid w:val="0097562A"/>
    <w:rsid w:val="00984348"/>
    <w:rsid w:val="00987ED6"/>
    <w:rsid w:val="009948EE"/>
    <w:rsid w:val="00995D93"/>
    <w:rsid w:val="009A30F6"/>
    <w:rsid w:val="009B344D"/>
    <w:rsid w:val="009B5C59"/>
    <w:rsid w:val="009B631C"/>
    <w:rsid w:val="009B6583"/>
    <w:rsid w:val="009C0D70"/>
    <w:rsid w:val="009C2FA1"/>
    <w:rsid w:val="009C3139"/>
    <w:rsid w:val="009C3648"/>
    <w:rsid w:val="009C40B3"/>
    <w:rsid w:val="009C7F7D"/>
    <w:rsid w:val="009D0E7B"/>
    <w:rsid w:val="009D78F7"/>
    <w:rsid w:val="009E01B5"/>
    <w:rsid w:val="009E220A"/>
    <w:rsid w:val="009E3B75"/>
    <w:rsid w:val="009E441A"/>
    <w:rsid w:val="009E4F65"/>
    <w:rsid w:val="009E6B19"/>
    <w:rsid w:val="009F28F5"/>
    <w:rsid w:val="009F461B"/>
    <w:rsid w:val="009F7349"/>
    <w:rsid w:val="00A01186"/>
    <w:rsid w:val="00A0565A"/>
    <w:rsid w:val="00A12161"/>
    <w:rsid w:val="00A1466A"/>
    <w:rsid w:val="00A14CC0"/>
    <w:rsid w:val="00A23351"/>
    <w:rsid w:val="00A2459F"/>
    <w:rsid w:val="00A27124"/>
    <w:rsid w:val="00A339BB"/>
    <w:rsid w:val="00A36AB8"/>
    <w:rsid w:val="00A50D15"/>
    <w:rsid w:val="00A55A6E"/>
    <w:rsid w:val="00A56D74"/>
    <w:rsid w:val="00A56F1A"/>
    <w:rsid w:val="00A90678"/>
    <w:rsid w:val="00A947BB"/>
    <w:rsid w:val="00A96012"/>
    <w:rsid w:val="00A970CD"/>
    <w:rsid w:val="00AA1A8F"/>
    <w:rsid w:val="00AA1C20"/>
    <w:rsid w:val="00AA62A8"/>
    <w:rsid w:val="00AA7D28"/>
    <w:rsid w:val="00AB12F3"/>
    <w:rsid w:val="00AB4414"/>
    <w:rsid w:val="00AB4EFC"/>
    <w:rsid w:val="00AB7957"/>
    <w:rsid w:val="00AC4ACA"/>
    <w:rsid w:val="00AC5287"/>
    <w:rsid w:val="00B021E0"/>
    <w:rsid w:val="00B057B9"/>
    <w:rsid w:val="00B10DCF"/>
    <w:rsid w:val="00B11F8C"/>
    <w:rsid w:val="00B15AF8"/>
    <w:rsid w:val="00B27EE6"/>
    <w:rsid w:val="00B31C07"/>
    <w:rsid w:val="00B3209B"/>
    <w:rsid w:val="00B40FD2"/>
    <w:rsid w:val="00B418B3"/>
    <w:rsid w:val="00B44667"/>
    <w:rsid w:val="00B44FD4"/>
    <w:rsid w:val="00B4645E"/>
    <w:rsid w:val="00B47D8B"/>
    <w:rsid w:val="00B57300"/>
    <w:rsid w:val="00B63408"/>
    <w:rsid w:val="00B65148"/>
    <w:rsid w:val="00B77CAE"/>
    <w:rsid w:val="00B8734B"/>
    <w:rsid w:val="00B91364"/>
    <w:rsid w:val="00B93119"/>
    <w:rsid w:val="00BA1434"/>
    <w:rsid w:val="00BA1F0C"/>
    <w:rsid w:val="00BA2281"/>
    <w:rsid w:val="00BA3D38"/>
    <w:rsid w:val="00BA531B"/>
    <w:rsid w:val="00BC6C0D"/>
    <w:rsid w:val="00BC7A32"/>
    <w:rsid w:val="00BD7D93"/>
    <w:rsid w:val="00BF747A"/>
    <w:rsid w:val="00C1777C"/>
    <w:rsid w:val="00C30E21"/>
    <w:rsid w:val="00C3325C"/>
    <w:rsid w:val="00C33FE4"/>
    <w:rsid w:val="00C425D8"/>
    <w:rsid w:val="00C53007"/>
    <w:rsid w:val="00C606A4"/>
    <w:rsid w:val="00C64002"/>
    <w:rsid w:val="00C70ACD"/>
    <w:rsid w:val="00C75FAD"/>
    <w:rsid w:val="00C82479"/>
    <w:rsid w:val="00C844BE"/>
    <w:rsid w:val="00C8560B"/>
    <w:rsid w:val="00C86D90"/>
    <w:rsid w:val="00C952EE"/>
    <w:rsid w:val="00CA4021"/>
    <w:rsid w:val="00CB05DA"/>
    <w:rsid w:val="00CB2609"/>
    <w:rsid w:val="00CB2EDA"/>
    <w:rsid w:val="00CC43C0"/>
    <w:rsid w:val="00CC4B02"/>
    <w:rsid w:val="00CC505F"/>
    <w:rsid w:val="00CF1CE6"/>
    <w:rsid w:val="00CF7A4D"/>
    <w:rsid w:val="00D025F8"/>
    <w:rsid w:val="00D111BA"/>
    <w:rsid w:val="00D220FF"/>
    <w:rsid w:val="00D24AA4"/>
    <w:rsid w:val="00D24F87"/>
    <w:rsid w:val="00D30988"/>
    <w:rsid w:val="00D414AC"/>
    <w:rsid w:val="00D54A07"/>
    <w:rsid w:val="00D65124"/>
    <w:rsid w:val="00D708A2"/>
    <w:rsid w:val="00D70A83"/>
    <w:rsid w:val="00D70CDA"/>
    <w:rsid w:val="00D723B8"/>
    <w:rsid w:val="00D73FF9"/>
    <w:rsid w:val="00D74A68"/>
    <w:rsid w:val="00D77142"/>
    <w:rsid w:val="00D803A6"/>
    <w:rsid w:val="00D81669"/>
    <w:rsid w:val="00D878F8"/>
    <w:rsid w:val="00DA228D"/>
    <w:rsid w:val="00DB7ACD"/>
    <w:rsid w:val="00DC36E8"/>
    <w:rsid w:val="00DC50A7"/>
    <w:rsid w:val="00DE021F"/>
    <w:rsid w:val="00DE57C4"/>
    <w:rsid w:val="00DE5FA4"/>
    <w:rsid w:val="00DE7833"/>
    <w:rsid w:val="00DF4993"/>
    <w:rsid w:val="00DF658C"/>
    <w:rsid w:val="00E04493"/>
    <w:rsid w:val="00E04EBF"/>
    <w:rsid w:val="00E0523E"/>
    <w:rsid w:val="00E130AE"/>
    <w:rsid w:val="00E13296"/>
    <w:rsid w:val="00E13A6E"/>
    <w:rsid w:val="00E22066"/>
    <w:rsid w:val="00E24930"/>
    <w:rsid w:val="00E2516B"/>
    <w:rsid w:val="00E25D38"/>
    <w:rsid w:val="00E342CC"/>
    <w:rsid w:val="00E34638"/>
    <w:rsid w:val="00E424DE"/>
    <w:rsid w:val="00E51F89"/>
    <w:rsid w:val="00E5205A"/>
    <w:rsid w:val="00E52AD2"/>
    <w:rsid w:val="00E573BD"/>
    <w:rsid w:val="00E57941"/>
    <w:rsid w:val="00E618AF"/>
    <w:rsid w:val="00E66D56"/>
    <w:rsid w:val="00E677C2"/>
    <w:rsid w:val="00E75224"/>
    <w:rsid w:val="00E8766B"/>
    <w:rsid w:val="00EA1336"/>
    <w:rsid w:val="00EA4071"/>
    <w:rsid w:val="00EB27AD"/>
    <w:rsid w:val="00EB6822"/>
    <w:rsid w:val="00EC02DD"/>
    <w:rsid w:val="00EC2EA6"/>
    <w:rsid w:val="00EC31FA"/>
    <w:rsid w:val="00EC669D"/>
    <w:rsid w:val="00EE0036"/>
    <w:rsid w:val="00EE1829"/>
    <w:rsid w:val="00EE2923"/>
    <w:rsid w:val="00EF0B8A"/>
    <w:rsid w:val="00EF3389"/>
    <w:rsid w:val="00F07213"/>
    <w:rsid w:val="00F14427"/>
    <w:rsid w:val="00F17F27"/>
    <w:rsid w:val="00F217B0"/>
    <w:rsid w:val="00F22649"/>
    <w:rsid w:val="00F23457"/>
    <w:rsid w:val="00F304D1"/>
    <w:rsid w:val="00F36553"/>
    <w:rsid w:val="00F37809"/>
    <w:rsid w:val="00F46C41"/>
    <w:rsid w:val="00F47CE2"/>
    <w:rsid w:val="00F55C35"/>
    <w:rsid w:val="00F659EC"/>
    <w:rsid w:val="00F66C9B"/>
    <w:rsid w:val="00F70010"/>
    <w:rsid w:val="00F7636A"/>
    <w:rsid w:val="00F8031B"/>
    <w:rsid w:val="00F80EB2"/>
    <w:rsid w:val="00F83AE6"/>
    <w:rsid w:val="00F83C74"/>
    <w:rsid w:val="00F95ADB"/>
    <w:rsid w:val="00FC0869"/>
    <w:rsid w:val="00FC0F64"/>
    <w:rsid w:val="00FC11C3"/>
    <w:rsid w:val="00FC166D"/>
    <w:rsid w:val="00FD3947"/>
    <w:rsid w:val="00FD4218"/>
    <w:rsid w:val="00FE1D22"/>
    <w:rsid w:val="00FE47BC"/>
    <w:rsid w:val="00FE73E3"/>
    <w:rsid w:val="00FF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8C3C8DA4-9466-4100-9E6D-A5BB7AE2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A8F"/>
    <w:rPr>
      <w:rFonts w:ascii="Tahoma" w:hAnsi="Taho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56D74"/>
    <w:rPr>
      <w:rFonts w:cs="Tahoma"/>
      <w:sz w:val="16"/>
      <w:szCs w:val="16"/>
    </w:rPr>
  </w:style>
  <w:style w:type="table" w:styleId="TableGrid">
    <w:name w:val="Table Grid"/>
    <w:basedOn w:val="TableNormal"/>
    <w:rsid w:val="002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EF0B8A"/>
    <w:pPr>
      <w:shd w:val="clear" w:color="auto" w:fill="000080"/>
    </w:pPr>
    <w:rPr>
      <w:rFonts w:cs="Tahoma"/>
      <w:sz w:val="20"/>
    </w:rPr>
  </w:style>
  <w:style w:type="character" w:styleId="Hyperlink">
    <w:name w:val="Hyperlink"/>
    <w:basedOn w:val="DefaultParagraphFont"/>
    <w:rsid w:val="00960C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60C1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C02B1"/>
    <w:rPr>
      <w:rFonts w:ascii="Tahoma" w:hAnsi="Tahoma"/>
      <w:sz w:val="24"/>
    </w:rPr>
  </w:style>
  <w:style w:type="table" w:styleId="TableClassic1">
    <w:name w:val="Table Classic 1"/>
    <w:basedOn w:val="TableNormal"/>
    <w:rsid w:val="00B47D8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rsid w:val="00B47D8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3Deffects1">
    <w:name w:val="Table 3D effects 1"/>
    <w:basedOn w:val="TableNormal"/>
    <w:rsid w:val="00B47D8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</w:tcBorders>
      </w:tcPr>
    </w:tblStylePr>
  </w:style>
  <w:style w:type="table" w:styleId="TableClassic4">
    <w:name w:val="Table Classic 4"/>
    <w:basedOn w:val="TableNormal"/>
    <w:rsid w:val="00B47D8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d.calpoly.edu/hr/docs/hrforms/HR101Guidelines%20201507.pdf" TargetMode="External"/><Relationship Id="rId13" Type="http://schemas.openxmlformats.org/officeDocument/2006/relationships/hyperlink" Target="http://afd.calpoly.edu/payroll/forms/612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afd.calpoly.edu/hr/docs/hrforms/HR190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fd.calpoly.edu/business_connection/documents/position_funding_form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fd.calpoly.edu/hr/docs/hrforms/HR101-R%20Protected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fd.calpoly.edu/hr/docs/hrforms/HR101-S%20protected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2045D-D392-471E-AF9A-4DF3107B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66EC7BF6</Template>
  <TotalTime>1</TotalTime>
  <Pages>2</Pages>
  <Words>1092</Words>
  <Characters>6227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 POLY STATE UNIVERSITY</vt:lpstr>
    </vt:vector>
  </TitlesOfParts>
  <Company>Administration &amp; Finance Division</Company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POLY STATE UNIVERSITY</dc:title>
  <dc:creator>Administration &amp; Finance Division</dc:creator>
  <cp:lastModifiedBy>Erin Carlisle</cp:lastModifiedBy>
  <cp:revision>2</cp:revision>
  <cp:lastPrinted>2015-07-13T18:21:00Z</cp:lastPrinted>
  <dcterms:created xsi:type="dcterms:W3CDTF">2020-01-02T21:21:00Z</dcterms:created>
  <dcterms:modified xsi:type="dcterms:W3CDTF">2020-01-02T21:21:00Z</dcterms:modified>
</cp:coreProperties>
</file>